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33E7A" w14:textId="20C3EFD8" w:rsidR="008237A6" w:rsidRDefault="008C1D5F" w:rsidP="00FB21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931A3C" wp14:editId="39114D48">
                <wp:simplePos x="0" y="0"/>
                <wp:positionH relativeFrom="page">
                  <wp:posOffset>4010025</wp:posOffset>
                </wp:positionH>
                <wp:positionV relativeFrom="page">
                  <wp:posOffset>371474</wp:posOffset>
                </wp:positionV>
                <wp:extent cx="2738755" cy="6905625"/>
                <wp:effectExtent l="0" t="0" r="0" b="9525"/>
                <wp:wrapNone/>
                <wp:docPr id="20591231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690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594C6" w14:textId="46F8B86C" w:rsidR="002F74BC" w:rsidRPr="00265C8A" w:rsidRDefault="00D87324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</w:pPr>
                            <w:r w:rsidRPr="00265C8A"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  <w:t>KONTAKTNÉ ÚDAJE</w:t>
                            </w:r>
                          </w:p>
                          <w:p w14:paraId="3B7FA615" w14:textId="77777777" w:rsidR="00D6574F" w:rsidRPr="00D87324" w:rsidRDefault="00D6574F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</w:rPr>
                            </w:pPr>
                          </w:p>
                          <w:p w14:paraId="77D94412" w14:textId="64A860D5" w:rsidR="002F74BC" w:rsidRPr="00D6574F" w:rsidRDefault="00D87324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Riaditeľka/Štatutárny zástupca:</w:t>
                            </w:r>
                          </w:p>
                          <w:p w14:paraId="65156611" w14:textId="2E0C6462" w:rsidR="002F74BC" w:rsidRPr="00D6574F" w:rsidRDefault="00D87324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Mgr. Anna Menkynová, MBA</w:t>
                            </w:r>
                          </w:p>
                          <w:p w14:paraId="7DCA84C7" w14:textId="2DAFF0D6" w:rsidR="002F74BC" w:rsidRPr="00D6574F" w:rsidRDefault="002F74BC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Telefón: </w:t>
                            </w:r>
                            <w:r w:rsidR="00D87324"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+421 33 32 36 711</w:t>
                            </w:r>
                          </w:p>
                          <w:p w14:paraId="5D54AF44" w14:textId="595D746D" w:rsidR="002F74BC" w:rsidRDefault="00D87324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 w:rsid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D6574F" w:rsidRPr="00453C16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anna.menkynova@zps.trnava.sk</w:t>
                              </w:r>
                            </w:hyperlink>
                          </w:p>
                          <w:p w14:paraId="367F3B86" w14:textId="77777777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614EB9" w14:textId="34F429D5" w:rsidR="00D6574F" w:rsidRPr="00D6574F" w:rsidRDefault="00CE606B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Vedúca sociálneho úseku:</w:t>
                            </w:r>
                          </w:p>
                          <w:p w14:paraId="4D15D56A" w14:textId="7979C8D6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Mgr. </w:t>
                            </w: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Zuzana Záhoráková</w:t>
                            </w:r>
                          </w:p>
                          <w:p w14:paraId="7F2A72D1" w14:textId="272099A1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Telefón: +421 33 32 36 7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  <w:p w14:paraId="1A83AB7F" w14:textId="2EFF3C18" w:rsid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Style w:val="Hypertextovprepojenie"/>
                                <w:rFonts w:ascii="Doko Sans" w:hAnsi="Doko Sans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2" w:history="1">
                              <w:r w:rsidRPr="00453C16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zuzana.zahorakova@zps.trnava.sk</w:t>
                              </w:r>
                            </w:hyperlink>
                          </w:p>
                          <w:p w14:paraId="0C8A3847" w14:textId="77777777" w:rsidR="00CE606B" w:rsidRDefault="00CE606B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07BE9CA" w14:textId="40AA2871" w:rsidR="00CE606B" w:rsidRPr="00CE606B" w:rsidRDefault="00CE606B" w:rsidP="00CE606B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Sociálne pracovníčky:</w:t>
                            </w:r>
                          </w:p>
                          <w:p w14:paraId="2BF94E60" w14:textId="13647872" w:rsidR="00D6574F" w:rsidRPr="00D6574F" w:rsidRDefault="008C1D5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Mgr. Gabriela Sasková</w:t>
                            </w:r>
                          </w:p>
                          <w:p w14:paraId="66A9A56D" w14:textId="77777777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Telefón: +421 33 32 36 7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153C29E1" w14:textId="23C79475" w:rsid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="008C1D5F" w:rsidRPr="00400FAA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gabriela.saskova@zps.trnava.sk</w:t>
                              </w:r>
                            </w:hyperlink>
                          </w:p>
                          <w:p w14:paraId="11D0F281" w14:textId="4034C2E3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Mgr. </w:t>
                            </w:r>
                            <w:r w:rsidR="0076318E"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Dominika Kučíková</w:t>
                            </w:r>
                          </w:p>
                          <w:p w14:paraId="17F403CD" w14:textId="77777777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Telefón: +421 33 32 36 7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7BC0BC00" w14:textId="106D744D" w:rsidR="00D6574F" w:rsidRDefault="00D6574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4" w:history="1">
                              <w:r w:rsidR="0076318E" w:rsidRPr="00B26AE2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dominika.kucikova@zps.trnava.sk</w:t>
                              </w:r>
                            </w:hyperlink>
                          </w:p>
                          <w:p w14:paraId="4B971592" w14:textId="77777777" w:rsidR="008C1D5F" w:rsidRDefault="008C1D5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6CB6415" w14:textId="3C83BAE6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Hlavná sestra:</w:t>
                            </w:r>
                          </w:p>
                          <w:p w14:paraId="43CB2BE8" w14:textId="4538472D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Lívia Mokošáková</w:t>
                            </w:r>
                          </w:p>
                          <w:p w14:paraId="6460388C" w14:textId="0523057A" w:rsidR="00D6574F" w:rsidRP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Telefón: +421 33 32 36 7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  <w:p w14:paraId="5A6647D2" w14:textId="5CFF1844" w:rsid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5" w:history="1">
                              <w:r w:rsidR="008C1D5F" w:rsidRPr="00400FAA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livia.mokosakova@zps.trnava.sk</w:t>
                              </w:r>
                            </w:hyperlink>
                          </w:p>
                          <w:p w14:paraId="278A7C32" w14:textId="77777777" w:rsidR="00D6574F" w:rsidRDefault="00D6574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27B91E0" w14:textId="225D04C9" w:rsidR="008C1D5F" w:rsidRPr="00D6574F" w:rsidRDefault="008C1D5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Manažérka kvality</w:t>
                            </w: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99806C2" w14:textId="76FD88DA" w:rsidR="008C1D5F" w:rsidRPr="00D6574F" w:rsidRDefault="008C1D5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PhDr. Erika Štangová, PhD. </w:t>
                            </w:r>
                          </w:p>
                          <w:p w14:paraId="484805C9" w14:textId="522B9D38" w:rsidR="008C1D5F" w:rsidRPr="00D6574F" w:rsidRDefault="008C1D5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Telefón: +421 33 32 36 7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0E12CA89" w14:textId="1D4A8EFD" w:rsidR="008C1D5F" w:rsidRDefault="008C1D5F" w:rsidP="008C1D5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6" w:history="1">
                              <w:r w:rsidRPr="00453C16">
                                <w:rPr>
                                  <w:rStyle w:val="Hypertextovprepojenie"/>
                                  <w:rFonts w:ascii="Doko Sans" w:hAnsi="Doko Sans"/>
                                  <w:sz w:val="22"/>
                                  <w:szCs w:val="22"/>
                                </w:rPr>
                                <w:t>erika.stangova@zps.trnava.sk</w:t>
                              </w:r>
                            </w:hyperlink>
                          </w:p>
                          <w:p w14:paraId="046E31DD" w14:textId="77777777" w:rsidR="008C1D5F" w:rsidRDefault="008C1D5F" w:rsidP="00D6574F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604B835" w14:textId="77777777" w:rsidR="00D6574F" w:rsidRDefault="00D6574F" w:rsidP="008C1D5F">
                            <w:pPr>
                              <w:pStyle w:val="Adresa1"/>
                              <w:jc w:val="left"/>
                              <w:rPr>
                                <w:rFonts w:ascii="Doko Sans" w:hAnsi="Doko Sans"/>
                                <w:color w:val="AC3C71"/>
                              </w:rPr>
                            </w:pPr>
                          </w:p>
                          <w:p w14:paraId="2CD19226" w14:textId="4152BDD2" w:rsidR="00D6574F" w:rsidRPr="008C1D5F" w:rsidRDefault="00D6574F" w:rsidP="008C1D5F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</w:pPr>
                            <w:r w:rsidRPr="00265C8A"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  <w:t>NÁJDETE NÁS</w:t>
                            </w:r>
                          </w:p>
                          <w:p w14:paraId="3A07EAA0" w14:textId="77777777" w:rsidR="00D6574F" w:rsidRPr="00D6574F" w:rsidRDefault="00D6574F" w:rsidP="00D6574F">
                            <w:pPr>
                              <w:spacing w:before="0" w:after="0"/>
                              <w:jc w:val="center"/>
                              <w:rPr>
                                <w:rFonts w:ascii="Doko Sans" w:hAnsi="Doko Sans"/>
                                <w:b/>
                                <w:i/>
                                <w:color w:val="auto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b/>
                                <w:i/>
                                <w:color w:val="auto"/>
                              </w:rPr>
                              <w:t>Zariadenie pre seniorov v</w:t>
                            </w:r>
                            <w:r w:rsidRPr="00D6574F">
                              <w:rPr>
                                <w:rFonts w:ascii="Calibri" w:hAnsi="Calibri" w:cs="Calibri"/>
                                <w:b/>
                                <w:i/>
                                <w:color w:val="auto"/>
                              </w:rPr>
                              <w:t> </w:t>
                            </w:r>
                            <w:r w:rsidRPr="00D6574F">
                              <w:rPr>
                                <w:rFonts w:ascii="Doko Sans" w:hAnsi="Doko Sans"/>
                                <w:b/>
                                <w:i/>
                                <w:color w:val="auto"/>
                              </w:rPr>
                              <w:t>Trnave</w:t>
                            </w:r>
                          </w:p>
                          <w:p w14:paraId="5CC0C900" w14:textId="77777777" w:rsidR="00D6574F" w:rsidRPr="00D6574F" w:rsidRDefault="00D6574F" w:rsidP="00D6574F">
                            <w:pPr>
                              <w:spacing w:before="0" w:after="0"/>
                              <w:jc w:val="center"/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  <w:t>T. Vansovej 5</w:t>
                            </w:r>
                          </w:p>
                          <w:p w14:paraId="6AEBECC6" w14:textId="77777777" w:rsidR="00D6574F" w:rsidRPr="00D6574F" w:rsidRDefault="00D6574F" w:rsidP="00D6574F">
                            <w:pPr>
                              <w:spacing w:before="0" w:after="0"/>
                              <w:jc w:val="center"/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  <w:t>917 01  Trnava</w:t>
                            </w:r>
                          </w:p>
                          <w:p w14:paraId="011D2E5A" w14:textId="77777777" w:rsidR="00D6574F" w:rsidRPr="00D6574F" w:rsidRDefault="00D6574F" w:rsidP="00D6574F">
                            <w:pPr>
                              <w:spacing w:after="0"/>
                              <w:jc w:val="center"/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</w:pPr>
                            <w:r w:rsidRPr="00D6574F"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  <w:t>Tel.: +421/33/32 36</w:t>
                            </w:r>
                            <w:r w:rsidRPr="00D6574F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 </w:t>
                            </w:r>
                            <w:r w:rsidRPr="00D6574F"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  <w:t>710</w:t>
                            </w:r>
                          </w:p>
                          <w:p w14:paraId="5787D396" w14:textId="77777777" w:rsidR="00D6574F" w:rsidRPr="00D6574F" w:rsidRDefault="00D6574F" w:rsidP="00D6574F">
                            <w:pPr>
                              <w:jc w:val="center"/>
                              <w:rPr>
                                <w:rFonts w:ascii="Doko Sans" w:hAnsi="Doko Sans"/>
                                <w:i/>
                                <w:color w:val="auto"/>
                              </w:rPr>
                            </w:pPr>
                            <w:hyperlink r:id="rId17" w:history="1">
                              <w:r w:rsidRPr="00D6574F">
                                <w:rPr>
                                  <w:rStyle w:val="Hypertextovprepojenie"/>
                                  <w:rFonts w:ascii="Doko Sans" w:hAnsi="Doko Sans"/>
                                  <w:i/>
                                  <w:color w:val="auto"/>
                                </w:rPr>
                                <w:t>www.zps.trnava.sk</w:t>
                              </w:r>
                            </w:hyperlink>
                          </w:p>
                          <w:p w14:paraId="10CD17BC" w14:textId="77777777" w:rsidR="00D6574F" w:rsidRPr="005A3DD5" w:rsidRDefault="00D6574F" w:rsidP="00D6574F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6FB4CCDC" w14:textId="77777777" w:rsidR="00D6574F" w:rsidRPr="00D87324" w:rsidRDefault="00D6574F" w:rsidP="00D87324">
                            <w:pPr>
                              <w:pStyle w:val="Adresa2"/>
                              <w:jc w:val="left"/>
                              <w:rPr>
                                <w:rFonts w:ascii="Doko Sans" w:hAnsi="Doko Sans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31A3C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315.75pt;margin-top:29.25pt;width:215.65pt;height:543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" filled="f" stroked="f" strokecolor="#c9f" strokeweight="1.5pt">
                <v:textbox>
                  <w:txbxContent>
                    <w:p w14:paraId="567594C6" w14:textId="46F8B86C" w:rsidR="002F74BC" w:rsidRPr="00265C8A" w:rsidRDefault="00D87324">
                      <w:pPr>
                        <w:pStyle w:val="Adresa1"/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</w:pPr>
                      <w:r w:rsidRPr="00265C8A"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  <w:t>KONTAKTNÉ ÚDAJE</w:t>
                      </w:r>
                    </w:p>
                    <w:p w14:paraId="3B7FA615" w14:textId="77777777" w:rsidR="00D6574F" w:rsidRPr="00D87324" w:rsidRDefault="00D6574F">
                      <w:pPr>
                        <w:pStyle w:val="Adresa1"/>
                        <w:rPr>
                          <w:rFonts w:ascii="Doko Sans" w:hAnsi="Doko Sans"/>
                          <w:color w:val="AC3C71"/>
                        </w:rPr>
                      </w:pPr>
                    </w:p>
                    <w:p w14:paraId="77D94412" w14:textId="64A860D5" w:rsidR="002F74BC" w:rsidRPr="00D6574F" w:rsidRDefault="00D87324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D6574F"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Riaditeľka/Štatutárny zástupca:</w:t>
                      </w:r>
                    </w:p>
                    <w:p w14:paraId="65156611" w14:textId="2E0C6462" w:rsidR="002F74BC" w:rsidRPr="00D6574F" w:rsidRDefault="00D87324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D6574F"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Mgr. Anna Menkynová, MBA</w:t>
                      </w:r>
                    </w:p>
                    <w:p w14:paraId="7DCA84C7" w14:textId="2DAFF0D6" w:rsidR="002F74BC" w:rsidRPr="00D6574F" w:rsidRDefault="002F74BC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Telefón: </w:t>
                      </w:r>
                      <w:r w:rsidR="00D87324"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+421 33 32 36 711</w:t>
                      </w:r>
                    </w:p>
                    <w:p w14:paraId="5D54AF44" w14:textId="595D746D" w:rsidR="002F74BC" w:rsidRDefault="00D87324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 w:rsid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8" w:history="1">
                        <w:r w:rsidR="00D6574F" w:rsidRPr="00453C16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anna.menkynova@zps.trnava.sk</w:t>
                        </w:r>
                      </w:hyperlink>
                    </w:p>
                    <w:p w14:paraId="367F3B86" w14:textId="77777777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41614EB9" w14:textId="34F429D5" w:rsidR="00D6574F" w:rsidRPr="00D6574F" w:rsidRDefault="00CE606B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Vedúca sociálneho úseku:</w:t>
                      </w:r>
                    </w:p>
                    <w:p w14:paraId="4D15D56A" w14:textId="7979C8D6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D6574F"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Mgr. </w:t>
                      </w: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Zuzana Záhoráková</w:t>
                      </w:r>
                    </w:p>
                    <w:p w14:paraId="7F2A72D1" w14:textId="272099A1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Telefón: +421 33 32 36 7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27</w:t>
                      </w:r>
                    </w:p>
                    <w:p w14:paraId="1A83AB7F" w14:textId="2EFF3C18" w:rsid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Style w:val="Hypertextovprepojenie"/>
                          <w:rFonts w:ascii="Doko Sans" w:hAnsi="Doko Sans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Pr="00453C16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zuzana.zahorakova@zps.trnava.sk</w:t>
                        </w:r>
                      </w:hyperlink>
                    </w:p>
                    <w:p w14:paraId="0C8A3847" w14:textId="77777777" w:rsidR="00CE606B" w:rsidRDefault="00CE606B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407BE9CA" w14:textId="40AA2871" w:rsidR="00CE606B" w:rsidRPr="00CE606B" w:rsidRDefault="00CE606B" w:rsidP="00CE606B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Sociálne pracovníčky:</w:t>
                      </w:r>
                    </w:p>
                    <w:p w14:paraId="2BF94E60" w14:textId="13647872" w:rsidR="00D6574F" w:rsidRPr="00D6574F" w:rsidRDefault="008C1D5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Mgr. Gabriela Sasková</w:t>
                      </w:r>
                    </w:p>
                    <w:p w14:paraId="66A9A56D" w14:textId="77777777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Telefón: +421 33 32 36 7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20</w:t>
                      </w:r>
                    </w:p>
                    <w:p w14:paraId="153C29E1" w14:textId="23C79475" w:rsid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20" w:history="1">
                        <w:r w:rsidR="008C1D5F" w:rsidRPr="00400FAA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gabriela.saskova@zps.trnava.sk</w:t>
                        </w:r>
                      </w:hyperlink>
                    </w:p>
                    <w:p w14:paraId="11D0F281" w14:textId="4034C2E3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Mgr. </w:t>
                      </w:r>
                      <w:r w:rsidR="0076318E"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Dominika Kučíková</w:t>
                      </w:r>
                    </w:p>
                    <w:p w14:paraId="17F403CD" w14:textId="77777777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Telefón: +421 33 32 36 7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20</w:t>
                      </w:r>
                    </w:p>
                    <w:p w14:paraId="7BC0BC00" w14:textId="106D744D" w:rsidR="00D6574F" w:rsidRDefault="00D6574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21" w:history="1">
                        <w:r w:rsidR="0076318E" w:rsidRPr="00B26AE2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dominika.kucikova@zps.trnava.sk</w:t>
                        </w:r>
                      </w:hyperlink>
                    </w:p>
                    <w:p w14:paraId="4B971592" w14:textId="77777777" w:rsidR="008C1D5F" w:rsidRDefault="008C1D5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06CB6415" w14:textId="3C83BAE6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Hlavná sestra:</w:t>
                      </w:r>
                    </w:p>
                    <w:p w14:paraId="43CB2BE8" w14:textId="4538472D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Lívia Mokošáková</w:t>
                      </w:r>
                    </w:p>
                    <w:p w14:paraId="6460388C" w14:textId="0523057A" w:rsidR="00D6574F" w:rsidRP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Telefón: +421 33 32 36 7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14</w:t>
                      </w:r>
                    </w:p>
                    <w:p w14:paraId="5A6647D2" w14:textId="5CFF1844" w:rsid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22" w:history="1">
                        <w:r w:rsidR="008C1D5F" w:rsidRPr="00400FAA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livia.mokosakova@zps.trnava.sk</w:t>
                        </w:r>
                      </w:hyperlink>
                    </w:p>
                    <w:p w14:paraId="278A7C32" w14:textId="77777777" w:rsidR="00D6574F" w:rsidRDefault="00D6574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127B91E0" w14:textId="225D04C9" w:rsidR="008C1D5F" w:rsidRPr="00D6574F" w:rsidRDefault="008C1D5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Manažérka kvality</w:t>
                      </w: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>:</w:t>
                      </w:r>
                    </w:p>
                    <w:p w14:paraId="299806C2" w14:textId="76FD88DA" w:rsidR="008C1D5F" w:rsidRPr="00D6574F" w:rsidRDefault="008C1D5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PhDr. Erika Štangová, PhD. </w:t>
                      </w:r>
                    </w:p>
                    <w:p w14:paraId="484805C9" w14:textId="522B9D38" w:rsidR="008C1D5F" w:rsidRPr="00D6574F" w:rsidRDefault="008C1D5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Telefón: +421 33 32 36 7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3</w:t>
                      </w:r>
                    </w:p>
                    <w:p w14:paraId="0E12CA89" w14:textId="1D4A8EFD" w:rsidR="008C1D5F" w:rsidRDefault="008C1D5F" w:rsidP="008C1D5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 w:rsidRPr="00D6574F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e-mail: 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23" w:history="1">
                        <w:r w:rsidRPr="00453C16">
                          <w:rPr>
                            <w:rStyle w:val="Hypertextovprepojenie"/>
                            <w:rFonts w:ascii="Doko Sans" w:hAnsi="Doko Sans"/>
                            <w:sz w:val="22"/>
                            <w:szCs w:val="22"/>
                          </w:rPr>
                          <w:t>erika.stangova@zps.trnava.sk</w:t>
                        </w:r>
                      </w:hyperlink>
                    </w:p>
                    <w:p w14:paraId="046E31DD" w14:textId="77777777" w:rsidR="008C1D5F" w:rsidRDefault="008C1D5F" w:rsidP="00D6574F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3604B835" w14:textId="77777777" w:rsidR="00D6574F" w:rsidRDefault="00D6574F" w:rsidP="008C1D5F">
                      <w:pPr>
                        <w:pStyle w:val="Adresa1"/>
                        <w:jc w:val="left"/>
                        <w:rPr>
                          <w:rFonts w:ascii="Doko Sans" w:hAnsi="Doko Sans"/>
                          <w:color w:val="AC3C71"/>
                        </w:rPr>
                      </w:pPr>
                    </w:p>
                    <w:p w14:paraId="2CD19226" w14:textId="4152BDD2" w:rsidR="00D6574F" w:rsidRPr="008C1D5F" w:rsidRDefault="00D6574F" w:rsidP="008C1D5F">
                      <w:pPr>
                        <w:pStyle w:val="Adresa1"/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</w:pPr>
                      <w:r w:rsidRPr="00265C8A"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  <w:t>NÁJDETE NÁS</w:t>
                      </w:r>
                    </w:p>
                    <w:p w14:paraId="3A07EAA0" w14:textId="77777777" w:rsidR="00D6574F" w:rsidRPr="00D6574F" w:rsidRDefault="00D6574F" w:rsidP="00D6574F">
                      <w:pPr>
                        <w:spacing w:before="0" w:after="0"/>
                        <w:jc w:val="center"/>
                        <w:rPr>
                          <w:rFonts w:ascii="Doko Sans" w:hAnsi="Doko Sans"/>
                          <w:b/>
                          <w:i/>
                          <w:color w:val="auto"/>
                        </w:rPr>
                      </w:pPr>
                      <w:r w:rsidRPr="00D6574F">
                        <w:rPr>
                          <w:rFonts w:ascii="Doko Sans" w:hAnsi="Doko Sans"/>
                          <w:b/>
                          <w:i/>
                          <w:color w:val="auto"/>
                        </w:rPr>
                        <w:t>Zariadenie pre seniorov v</w:t>
                      </w:r>
                      <w:r w:rsidRPr="00D6574F">
                        <w:rPr>
                          <w:rFonts w:ascii="Calibri" w:hAnsi="Calibri" w:cs="Calibri"/>
                          <w:b/>
                          <w:i/>
                          <w:color w:val="auto"/>
                        </w:rPr>
                        <w:t> </w:t>
                      </w:r>
                      <w:r w:rsidRPr="00D6574F">
                        <w:rPr>
                          <w:rFonts w:ascii="Doko Sans" w:hAnsi="Doko Sans"/>
                          <w:b/>
                          <w:i/>
                          <w:color w:val="auto"/>
                        </w:rPr>
                        <w:t>Trnave</w:t>
                      </w:r>
                    </w:p>
                    <w:p w14:paraId="5CC0C900" w14:textId="77777777" w:rsidR="00D6574F" w:rsidRPr="00D6574F" w:rsidRDefault="00D6574F" w:rsidP="00D6574F">
                      <w:pPr>
                        <w:spacing w:before="0" w:after="0"/>
                        <w:jc w:val="center"/>
                        <w:rPr>
                          <w:rFonts w:ascii="Doko Sans" w:hAnsi="Doko Sans"/>
                          <w:i/>
                          <w:color w:val="auto"/>
                        </w:rPr>
                      </w:pPr>
                      <w:r w:rsidRPr="00D6574F">
                        <w:rPr>
                          <w:rFonts w:ascii="Doko Sans" w:hAnsi="Doko Sans"/>
                          <w:i/>
                          <w:color w:val="auto"/>
                        </w:rPr>
                        <w:t>T. Vansovej 5</w:t>
                      </w:r>
                    </w:p>
                    <w:p w14:paraId="6AEBECC6" w14:textId="77777777" w:rsidR="00D6574F" w:rsidRPr="00D6574F" w:rsidRDefault="00D6574F" w:rsidP="00D6574F">
                      <w:pPr>
                        <w:spacing w:before="0" w:after="0"/>
                        <w:jc w:val="center"/>
                        <w:rPr>
                          <w:rFonts w:ascii="Doko Sans" w:hAnsi="Doko Sans"/>
                          <w:i/>
                          <w:color w:val="auto"/>
                        </w:rPr>
                      </w:pPr>
                      <w:r w:rsidRPr="00D6574F">
                        <w:rPr>
                          <w:rFonts w:ascii="Doko Sans" w:hAnsi="Doko Sans"/>
                          <w:i/>
                          <w:color w:val="auto"/>
                        </w:rPr>
                        <w:t>917 01  Trnava</w:t>
                      </w:r>
                    </w:p>
                    <w:p w14:paraId="011D2E5A" w14:textId="77777777" w:rsidR="00D6574F" w:rsidRPr="00D6574F" w:rsidRDefault="00D6574F" w:rsidP="00D6574F">
                      <w:pPr>
                        <w:spacing w:after="0"/>
                        <w:jc w:val="center"/>
                        <w:rPr>
                          <w:rFonts w:ascii="Doko Sans" w:hAnsi="Doko Sans"/>
                          <w:i/>
                          <w:color w:val="auto"/>
                        </w:rPr>
                      </w:pPr>
                      <w:r w:rsidRPr="00D6574F">
                        <w:rPr>
                          <w:rFonts w:ascii="Doko Sans" w:hAnsi="Doko Sans"/>
                          <w:i/>
                          <w:color w:val="auto"/>
                        </w:rPr>
                        <w:t>Tel.: +421/33/32 36</w:t>
                      </w:r>
                      <w:r w:rsidRPr="00D6574F">
                        <w:rPr>
                          <w:rFonts w:ascii="Calibri" w:hAnsi="Calibri" w:cs="Calibri"/>
                          <w:i/>
                          <w:color w:val="auto"/>
                        </w:rPr>
                        <w:t> </w:t>
                      </w:r>
                      <w:r w:rsidRPr="00D6574F">
                        <w:rPr>
                          <w:rFonts w:ascii="Doko Sans" w:hAnsi="Doko Sans"/>
                          <w:i/>
                          <w:color w:val="auto"/>
                        </w:rPr>
                        <w:t>710</w:t>
                      </w:r>
                    </w:p>
                    <w:p w14:paraId="5787D396" w14:textId="77777777" w:rsidR="00D6574F" w:rsidRPr="00D6574F" w:rsidRDefault="00D6574F" w:rsidP="00D6574F">
                      <w:pPr>
                        <w:jc w:val="center"/>
                        <w:rPr>
                          <w:rFonts w:ascii="Doko Sans" w:hAnsi="Doko Sans"/>
                          <w:i/>
                          <w:color w:val="auto"/>
                        </w:rPr>
                      </w:pPr>
                      <w:hyperlink r:id="rId24" w:history="1">
                        <w:r w:rsidRPr="00D6574F">
                          <w:rPr>
                            <w:rStyle w:val="Hypertextovprepojenie"/>
                            <w:rFonts w:ascii="Doko Sans" w:hAnsi="Doko Sans"/>
                            <w:i/>
                            <w:color w:val="auto"/>
                          </w:rPr>
                          <w:t>www.zps.trnava.sk</w:t>
                        </w:r>
                      </w:hyperlink>
                    </w:p>
                    <w:p w14:paraId="10CD17BC" w14:textId="77777777" w:rsidR="00D6574F" w:rsidRPr="005A3DD5" w:rsidRDefault="00D6574F" w:rsidP="00D6574F">
                      <w:pPr>
                        <w:spacing w:after="0"/>
                        <w:ind w:firstLine="284"/>
                        <w:jc w:val="both"/>
                        <w:rPr>
                          <w:rFonts w:cs="Calibri"/>
                        </w:rPr>
                      </w:pPr>
                    </w:p>
                    <w:p w14:paraId="6FB4CCDC" w14:textId="77777777" w:rsidR="00D6574F" w:rsidRPr="00D87324" w:rsidRDefault="00D6574F" w:rsidP="00D87324">
                      <w:pPr>
                        <w:pStyle w:val="Adresa2"/>
                        <w:jc w:val="left"/>
                        <w:rPr>
                          <w:rFonts w:ascii="Doko Sans" w:hAnsi="Doko Sans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5C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8E324" wp14:editId="4E0E2C85">
                <wp:simplePos x="0" y="0"/>
                <wp:positionH relativeFrom="margin">
                  <wp:posOffset>-342900</wp:posOffset>
                </wp:positionH>
                <wp:positionV relativeFrom="margin">
                  <wp:posOffset>3045460</wp:posOffset>
                </wp:positionV>
                <wp:extent cx="2587625" cy="3619500"/>
                <wp:effectExtent l="0" t="0" r="0" b="0"/>
                <wp:wrapNone/>
                <wp:docPr id="83177908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D627" w14:textId="3EF27878" w:rsidR="00F02A6D" w:rsidRPr="00265C8A" w:rsidRDefault="00F02A6D" w:rsidP="00F02A6D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</w:pPr>
                            <w:bookmarkStart w:id="0" w:name="_Hlk179813114"/>
                            <w:bookmarkEnd w:id="0"/>
                            <w:r w:rsidRPr="00265C8A"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  <w:t>PRAVIDELNÉ AKTIVITY</w:t>
                            </w:r>
                          </w:p>
                          <w:p w14:paraId="32D5734E" w14:textId="77777777" w:rsidR="00F02A6D" w:rsidRPr="00D87324" w:rsidRDefault="00F02A6D" w:rsidP="00F02A6D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</w:rPr>
                            </w:pPr>
                          </w:p>
                          <w:p w14:paraId="5B7164C9" w14:textId="5773C1D4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spoločenské hry a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súťaže,</w:t>
                            </w:r>
                          </w:p>
                          <w:p w14:paraId="384211B7" w14:textId="7E4A1BD3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canisterapia</w:t>
                            </w:r>
                            <w:proofErr w:type="spellEnd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1CCFDE10" w14:textId="25DE60FE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bingo</w:t>
                            </w:r>
                            <w:proofErr w:type="spellEnd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11AEE9C0" w14:textId="3B38BE7A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rehabilitačné cvičenie,</w:t>
                            </w:r>
                          </w:p>
                          <w:p w14:paraId="37FFB890" w14:textId="76484491" w:rsidR="00F02A6D" w:rsidRDefault="004D082A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virtuálna realita,</w:t>
                            </w:r>
                          </w:p>
                          <w:p w14:paraId="39E9B55A" w14:textId="650D2DA9" w:rsidR="00F02A6D" w:rsidRDefault="00224263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tvorivé dielne</w:t>
                            </w:r>
                            <w:r w:rsidR="00F02A6D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3CDD7AE2" w14:textId="2BA36E51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prechádzky po okolí, kávička 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meste,</w:t>
                            </w:r>
                          </w:p>
                          <w:p w14:paraId="22C53178" w14:textId="1FF24BFA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Deň otvorených dverí</w:t>
                            </w:r>
                          </w:p>
                          <w:p w14:paraId="5F1D013F" w14:textId="5EAE1285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Tradičný jarmok</w:t>
                            </w:r>
                          </w:p>
                          <w:p w14:paraId="1CB2ADEB" w14:textId="0DD21555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opekačky</w:t>
                            </w:r>
                            <w:proofErr w:type="spellEnd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49C0B23B" w14:textId="78BCE7C0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hudobné podujatia, tanečné zábavy,</w:t>
                            </w:r>
                          </w:p>
                          <w:p w14:paraId="7E395B2D" w14:textId="2B9A559E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arteterapia</w:t>
                            </w:r>
                            <w:proofErr w:type="spellEnd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1F9DED95" w14:textId="58ACF1ED" w:rsidR="007F1D87" w:rsidRDefault="007F1D87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petang</w:t>
                            </w:r>
                            <w:proofErr w:type="spellEnd"/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A7E0766" w14:textId="5A9F2F8B" w:rsidR="00F02A6D" w:rsidRDefault="00F02A6D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vystúpenia detí zo ZŠ,</w:t>
                            </w:r>
                            <w:r w:rsidR="000348D7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 xml:space="preserve"> MŠ v</w:t>
                            </w:r>
                            <w:r w:rsidR="000348D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="000348D7"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rámci spájania generácií,</w:t>
                            </w:r>
                          </w:p>
                          <w:p w14:paraId="385C5DED" w14:textId="58539C4C" w:rsidR="000348D7" w:rsidRPr="00D6574F" w:rsidRDefault="000348D7" w:rsidP="00F02A6D">
                            <w:pPr>
                              <w:pStyle w:val="Adresa2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  <w:t>výlety mimo zariadenia...</w:t>
                            </w:r>
                          </w:p>
                          <w:p w14:paraId="58DD606D" w14:textId="63908E3E" w:rsidR="00F02A6D" w:rsidRPr="00D6574F" w:rsidRDefault="00F02A6D" w:rsidP="00F02A6D">
                            <w:pPr>
                              <w:pStyle w:val="Adresa2"/>
                              <w:spacing w:before="0" w:after="0"/>
                              <w:jc w:val="left"/>
                              <w:rPr>
                                <w:rFonts w:ascii="Doko Sans" w:hAnsi="Doko Sans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465CE39" w14:textId="77777777" w:rsidR="00F02A6D" w:rsidRPr="005A3DD5" w:rsidRDefault="00F02A6D" w:rsidP="00F02A6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60A53633" w14:textId="77777777" w:rsidR="00F02A6D" w:rsidRPr="00D87324" w:rsidRDefault="00F02A6D" w:rsidP="00F02A6D">
                            <w:pPr>
                              <w:pStyle w:val="Adresa2"/>
                              <w:jc w:val="left"/>
                              <w:rPr>
                                <w:rFonts w:ascii="Doko Sans" w:hAnsi="Doko Sans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8E324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-27pt;margin-top:239.8pt;width:203.75pt;height:2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" filled="f" stroked="f" strokecolor="#c9f" strokeweight="1.5pt">
                <v:textbox>
                  <w:txbxContent>
                    <w:p w14:paraId="5965D627" w14:textId="3EF27878" w:rsidR="00F02A6D" w:rsidRPr="00265C8A" w:rsidRDefault="00F02A6D" w:rsidP="00F02A6D">
                      <w:pPr>
                        <w:pStyle w:val="Adresa1"/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</w:pPr>
                      <w:bookmarkStart w:id="1" w:name="_Hlk179813114"/>
                      <w:bookmarkEnd w:id="1"/>
                      <w:r w:rsidRPr="00265C8A"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  <w:t>PRAVIDELNÉ AKTIVITY</w:t>
                      </w:r>
                    </w:p>
                    <w:p w14:paraId="32D5734E" w14:textId="77777777" w:rsidR="00F02A6D" w:rsidRPr="00D87324" w:rsidRDefault="00F02A6D" w:rsidP="00F02A6D">
                      <w:pPr>
                        <w:pStyle w:val="Adresa1"/>
                        <w:rPr>
                          <w:rFonts w:ascii="Doko Sans" w:hAnsi="Doko Sans"/>
                          <w:color w:val="AC3C71"/>
                        </w:rPr>
                      </w:pPr>
                    </w:p>
                    <w:p w14:paraId="5B7164C9" w14:textId="5773C1D4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spoločenské hry a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súťaže,</w:t>
                      </w:r>
                    </w:p>
                    <w:p w14:paraId="384211B7" w14:textId="7E4A1BD3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canisterapia</w:t>
                      </w:r>
                      <w:proofErr w:type="spellEnd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1CCFDE10" w14:textId="25DE60FE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bingo</w:t>
                      </w:r>
                      <w:proofErr w:type="spellEnd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11AEE9C0" w14:textId="3B38BE7A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rehabilitačné cvičenie,</w:t>
                      </w:r>
                    </w:p>
                    <w:p w14:paraId="37FFB890" w14:textId="76484491" w:rsidR="00F02A6D" w:rsidRDefault="004D082A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virtuálna realita,</w:t>
                      </w:r>
                    </w:p>
                    <w:p w14:paraId="39E9B55A" w14:textId="650D2DA9" w:rsidR="00F02A6D" w:rsidRDefault="00224263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tvorivé dielne</w:t>
                      </w:r>
                      <w:r w:rsidR="00F02A6D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3CDD7AE2" w14:textId="2BA36E51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prechádzky po okolí, kávička v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meste,</w:t>
                      </w:r>
                    </w:p>
                    <w:p w14:paraId="22C53178" w14:textId="1FF24BFA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Deň otvorených dverí</w:t>
                      </w:r>
                    </w:p>
                    <w:p w14:paraId="5F1D013F" w14:textId="5EAE1285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Tradičný jarmok</w:t>
                      </w:r>
                    </w:p>
                    <w:p w14:paraId="1CB2ADEB" w14:textId="0DD21555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opekačky</w:t>
                      </w:r>
                      <w:proofErr w:type="spellEnd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49C0B23B" w14:textId="78BCE7C0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hudobné podujatia, tanečné zábavy,</w:t>
                      </w:r>
                    </w:p>
                    <w:p w14:paraId="7E395B2D" w14:textId="2B9A559E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arteterapia</w:t>
                      </w:r>
                      <w:proofErr w:type="spellEnd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1F9DED95" w14:textId="58ACF1ED" w:rsidR="007F1D87" w:rsidRDefault="007F1D87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petang</w:t>
                      </w:r>
                      <w:proofErr w:type="spellEnd"/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,</w:t>
                      </w:r>
                    </w:p>
                    <w:p w14:paraId="7A7E0766" w14:textId="5A9F2F8B" w:rsidR="00F02A6D" w:rsidRDefault="00F02A6D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vystúpenia detí zo ZŠ,</w:t>
                      </w:r>
                      <w:r w:rsidR="000348D7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 xml:space="preserve"> MŠ v</w:t>
                      </w:r>
                      <w:r w:rsidR="000348D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 </w:t>
                      </w:r>
                      <w:r w:rsidR="000348D7"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rámci spájania generácií,</w:t>
                      </w:r>
                    </w:p>
                    <w:p w14:paraId="385C5DED" w14:textId="58539C4C" w:rsidR="000348D7" w:rsidRPr="00D6574F" w:rsidRDefault="000348D7" w:rsidP="00F02A6D">
                      <w:pPr>
                        <w:pStyle w:val="Adresa2"/>
                        <w:numPr>
                          <w:ilvl w:val="0"/>
                          <w:numId w:val="5"/>
                        </w:numPr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  <w:t>výlety mimo zariadenia...</w:t>
                      </w:r>
                    </w:p>
                    <w:p w14:paraId="58DD606D" w14:textId="63908E3E" w:rsidR="00F02A6D" w:rsidRPr="00D6574F" w:rsidRDefault="00F02A6D" w:rsidP="00F02A6D">
                      <w:pPr>
                        <w:pStyle w:val="Adresa2"/>
                        <w:spacing w:before="0" w:after="0"/>
                        <w:jc w:val="left"/>
                        <w:rPr>
                          <w:rFonts w:ascii="Doko Sans" w:hAnsi="Doko Sans"/>
                          <w:color w:val="auto"/>
                          <w:sz w:val="22"/>
                          <w:szCs w:val="22"/>
                        </w:rPr>
                      </w:pPr>
                    </w:p>
                    <w:p w14:paraId="5465CE39" w14:textId="77777777" w:rsidR="00F02A6D" w:rsidRPr="005A3DD5" w:rsidRDefault="00F02A6D" w:rsidP="00F02A6D">
                      <w:pPr>
                        <w:spacing w:after="0"/>
                        <w:ind w:firstLine="284"/>
                        <w:jc w:val="both"/>
                        <w:rPr>
                          <w:rFonts w:cs="Calibri"/>
                        </w:rPr>
                      </w:pPr>
                    </w:p>
                    <w:p w14:paraId="60A53633" w14:textId="77777777" w:rsidR="00F02A6D" w:rsidRPr="00D87324" w:rsidRDefault="00F02A6D" w:rsidP="00F02A6D">
                      <w:pPr>
                        <w:pStyle w:val="Adresa2"/>
                        <w:jc w:val="left"/>
                        <w:rPr>
                          <w:rFonts w:ascii="Doko Sans" w:hAnsi="Doko Sans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08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1FE25" wp14:editId="1A4ADD81">
                <wp:simplePos x="0" y="0"/>
                <wp:positionH relativeFrom="margin">
                  <wp:align>right</wp:align>
                </wp:positionH>
                <wp:positionV relativeFrom="paragraph">
                  <wp:posOffset>3070225</wp:posOffset>
                </wp:positionV>
                <wp:extent cx="2771775" cy="2903220"/>
                <wp:effectExtent l="0" t="0" r="0" b="0"/>
                <wp:wrapNone/>
                <wp:docPr id="186468612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90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93DBA" w14:textId="45FC2AC9" w:rsidR="00D87324" w:rsidRPr="00D87324" w:rsidRDefault="00D87324" w:rsidP="007F1D87">
                            <w:pPr>
                              <w:ind w:left="0" w:right="-31"/>
                              <w:jc w:val="center"/>
                              <w:rPr>
                                <w:rFonts w:ascii="Doko Sans" w:hAnsi="Doko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FFFFFF" w:themeColor="background1"/>
                                <w:sz w:val="28"/>
                                <w:szCs w:val="28"/>
                              </w:rPr>
                              <w:t>Našou v</w:t>
                            </w:r>
                            <w:r w:rsidRPr="00D87324">
                              <w:rPr>
                                <w:rFonts w:ascii="Doko Sans" w:hAnsi="Doko Sans"/>
                                <w:color w:val="FFFFFF" w:themeColor="background1"/>
                                <w:sz w:val="28"/>
                                <w:szCs w:val="28"/>
                              </w:rPr>
                              <w:t>íziou je byť zariadením, ktoré bude vyhľadávané nielen kvôli poskytovaným sociálnym službám a inovatívnym aktivitám, ale aj kvôli odbornému, ľudskému a individuálnemu prístupu našich zamestnancov k prijímateľom sociálnych služieb a presadzovaniu partnerského prístupu, ktorý vedie prijímateľa sociálnych služieb k spoluzodpovednosti a spolurozhodovaniu.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FE25" id="Text Box 125" o:spid="_x0000_s1027" type="#_x0000_t202" style="position:absolute;left:0;text-align:left;margin-left:167.05pt;margin-top:241.75pt;width:218.25pt;height:228.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" filled="f" stroked="f" strokecolor="#c9f" strokeweight="1.5pt">
                <v:textbox>
                  <w:txbxContent>
                    <w:p w14:paraId="37893DBA" w14:textId="45FC2AC9" w:rsidR="00D87324" w:rsidRPr="00D87324" w:rsidRDefault="00D87324" w:rsidP="007F1D87">
                      <w:pPr>
                        <w:ind w:left="0" w:right="-31"/>
                        <w:jc w:val="center"/>
                        <w:rPr>
                          <w:rFonts w:ascii="Doko Sans" w:hAnsi="Doko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oko Sans" w:hAnsi="Doko Sans"/>
                          <w:color w:val="FFFFFF" w:themeColor="background1"/>
                          <w:sz w:val="28"/>
                          <w:szCs w:val="28"/>
                        </w:rPr>
                        <w:t>Našou v</w:t>
                      </w:r>
                      <w:r w:rsidRPr="00D87324">
                        <w:rPr>
                          <w:rFonts w:ascii="Doko Sans" w:hAnsi="Doko Sans"/>
                          <w:color w:val="FFFFFF" w:themeColor="background1"/>
                          <w:sz w:val="28"/>
                          <w:szCs w:val="28"/>
                        </w:rPr>
                        <w:t>íziou je byť zariadením, ktoré bude vyhľadávané nielen kvôli poskytovaným sociálnym službám a inovatívnym aktivitám, ale aj kvôli odbornému, ľudskému a individuálnemu prístupu našich zamestnancov k prijímateľom sociálnych služieb a presadzovaniu partnerského prístupu, ktorý vedie prijímateľa sociálnych služieb k spoluzodpovednosti a spolurozhodovaniu.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D87">
        <w:rPr>
          <w:noProof/>
        </w:rPr>
        <w:drawing>
          <wp:anchor distT="0" distB="0" distL="114300" distR="114300" simplePos="0" relativeHeight="251673600" behindDoc="0" locked="0" layoutInCell="1" allowOverlap="1" wp14:anchorId="0F6A7459" wp14:editId="19955CB2">
            <wp:simplePos x="0" y="0"/>
            <wp:positionH relativeFrom="column">
              <wp:posOffset>6833235</wp:posOffset>
            </wp:positionH>
            <wp:positionV relativeFrom="paragraph">
              <wp:posOffset>-412115</wp:posOffset>
            </wp:positionV>
            <wp:extent cx="2107921" cy="1016578"/>
            <wp:effectExtent l="0" t="0" r="0" b="0"/>
            <wp:wrapNone/>
            <wp:docPr id="959281610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81610" name="Obrázok 9592816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21" cy="101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EF1DB" wp14:editId="723ADF56">
                <wp:simplePos x="0" y="0"/>
                <wp:positionH relativeFrom="column">
                  <wp:posOffset>6496050</wp:posOffset>
                </wp:positionH>
                <wp:positionV relativeFrom="paragraph">
                  <wp:posOffset>-345440</wp:posOffset>
                </wp:positionV>
                <wp:extent cx="2821940" cy="6732270"/>
                <wp:effectExtent l="0" t="0" r="0" b="0"/>
                <wp:wrapNone/>
                <wp:docPr id="1637044104" name="Šípka: Nadol 1" descr="Nadpis: Šípka – popis: Gaštanovohnedá ozdobná šípka smerujúca nado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6732270"/>
                        </a:xfrm>
                        <a:prstGeom prst="downArrow">
                          <a:avLst>
                            <a:gd name="adj1" fmla="val 100000"/>
                            <a:gd name="adj2" fmla="val 15046"/>
                          </a:avLst>
                        </a:prstGeom>
                        <a:solidFill>
                          <a:srgbClr val="AC3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FB9BD" w14:textId="6B291414" w:rsidR="00D87324" w:rsidRPr="00873417" w:rsidRDefault="00D87324" w:rsidP="00D87324">
                            <w:pPr>
                              <w:ind w:left="0"/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  <w:t>-----------------------------------</w:t>
                            </w:r>
                          </w:p>
                          <w:p w14:paraId="71B050B3" w14:textId="6DEB86D0" w:rsidR="007F1D87" w:rsidRDefault="004D082A" w:rsidP="00D87324">
                            <w:pPr>
                              <w:jc w:val="center"/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  <w:drawing>
                                <wp:inline distT="0" distB="0" distL="0" distR="0" wp14:anchorId="7F9FBCEA" wp14:editId="013B432C">
                                  <wp:extent cx="2019935" cy="2019935"/>
                                  <wp:effectExtent l="0" t="0" r="0" b="0"/>
                                  <wp:docPr id="931159614" name="Obrázo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1159614" name="Obrázok 931159614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935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3B47E" w14:textId="77777777" w:rsidR="007F1D87" w:rsidRDefault="007F1D87" w:rsidP="00D87324">
                            <w:pPr>
                              <w:jc w:val="center"/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</w:pPr>
                          </w:p>
                          <w:p w14:paraId="226A19FD" w14:textId="64485D3F" w:rsidR="007F1D87" w:rsidRDefault="007F1D87" w:rsidP="00D87324">
                            <w:pPr>
                              <w:jc w:val="center"/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</w:pPr>
                          </w:p>
                          <w:p w14:paraId="03FEEA11" w14:textId="77777777" w:rsidR="007F1D87" w:rsidRDefault="007F1D87" w:rsidP="00D87324">
                            <w:pPr>
                              <w:jc w:val="center"/>
                              <w:rPr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sk-SK"/>
                              </w:rPr>
                            </w:pPr>
                          </w:p>
                          <w:p w14:paraId="1CFB6275" w14:textId="0A69CBDC" w:rsidR="00D87324" w:rsidRDefault="00D87324" w:rsidP="00D87324">
                            <w:pPr>
                              <w:pStyle w:val="Miesto"/>
                              <w:rPr>
                                <w:sz w:val="28"/>
                              </w:rPr>
                            </w:pPr>
                          </w:p>
                          <w:p w14:paraId="5ECC8613" w14:textId="0CD7DC59" w:rsidR="00D87324" w:rsidRPr="00134402" w:rsidRDefault="00D87324" w:rsidP="00D87324">
                            <w:pPr>
                              <w:pStyle w:val="Mies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82296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EF1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: Nadol 1" o:spid="_x0000_s1028" type="#_x0000_t67" alt="Nadpis: Šípka – popis: Gaštanovohnedá ozdobná šípka smerujúca nadol." style="position:absolute;left:0;text-align:left;margin-left:511.5pt;margin-top:-27.2pt;width:222.2pt;height:53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" adj="20238,0" fillcolor="#ac3c71" stroked="f" strokeweight="2pt">
                <v:textbox inset=",64.8pt">
                  <w:txbxContent>
                    <w:p w14:paraId="588FB9BD" w14:textId="6B291414" w:rsidR="00D87324" w:rsidRPr="00873417" w:rsidRDefault="00D87324" w:rsidP="00D87324">
                      <w:pPr>
                        <w:ind w:left="0"/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  <w:t>-----------------------------------</w:t>
                      </w:r>
                    </w:p>
                    <w:p w14:paraId="71B050B3" w14:textId="6DEB86D0" w:rsidR="007F1D87" w:rsidRDefault="004D082A" w:rsidP="00D87324">
                      <w:pPr>
                        <w:jc w:val="center"/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</w:pPr>
                      <w:r>
                        <w:rPr>
                          <w:noProof/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  <w:drawing>
                          <wp:inline distT="0" distB="0" distL="0" distR="0" wp14:anchorId="7F9FBCEA" wp14:editId="013B432C">
                            <wp:extent cx="2019935" cy="2019935"/>
                            <wp:effectExtent l="0" t="0" r="0" b="0"/>
                            <wp:docPr id="931159614" name="Obrázo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1159614" name="Obrázok 931159614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935" cy="201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3B47E" w14:textId="77777777" w:rsidR="007F1D87" w:rsidRDefault="007F1D87" w:rsidP="00D87324">
                      <w:pPr>
                        <w:jc w:val="center"/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</w:pPr>
                    </w:p>
                    <w:p w14:paraId="226A19FD" w14:textId="64485D3F" w:rsidR="007F1D87" w:rsidRDefault="007F1D87" w:rsidP="00D87324">
                      <w:pPr>
                        <w:jc w:val="center"/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</w:pPr>
                    </w:p>
                    <w:p w14:paraId="03FEEA11" w14:textId="77777777" w:rsidR="007F1D87" w:rsidRDefault="007F1D87" w:rsidP="00D87324">
                      <w:pPr>
                        <w:jc w:val="center"/>
                        <w:rPr>
                          <w:color w:val="FFFFFF" w:themeColor="background1"/>
                          <w:spacing w:val="30"/>
                          <w:sz w:val="28"/>
                          <w:szCs w:val="28"/>
                          <w:lang w:bidi="sk-SK"/>
                        </w:rPr>
                      </w:pPr>
                    </w:p>
                    <w:p w14:paraId="1CFB6275" w14:textId="0A69CBDC" w:rsidR="00D87324" w:rsidRDefault="00D87324" w:rsidP="00D87324">
                      <w:pPr>
                        <w:pStyle w:val="Miesto"/>
                        <w:rPr>
                          <w:sz w:val="28"/>
                        </w:rPr>
                      </w:pPr>
                    </w:p>
                    <w:p w14:paraId="5ECC8613" w14:textId="0CD7DC59" w:rsidR="00D87324" w:rsidRPr="00134402" w:rsidRDefault="00D87324" w:rsidP="00D87324">
                      <w:pPr>
                        <w:pStyle w:val="Mies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513">
        <w:rPr>
          <w:noProof/>
        </w:rPr>
        <w:drawing>
          <wp:anchor distT="0" distB="0" distL="114300" distR="114300" simplePos="0" relativeHeight="251670528" behindDoc="0" locked="0" layoutInCell="1" allowOverlap="1" wp14:anchorId="275E443E" wp14:editId="4D64B25B">
            <wp:simplePos x="0" y="0"/>
            <wp:positionH relativeFrom="column">
              <wp:posOffset>-309952</wp:posOffset>
            </wp:positionH>
            <wp:positionV relativeFrom="paragraph">
              <wp:posOffset>-278130</wp:posOffset>
            </wp:positionV>
            <wp:extent cx="2518410" cy="3198951"/>
            <wp:effectExtent l="0" t="0" r="0" b="1905"/>
            <wp:wrapNone/>
            <wp:docPr id="1106600282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00282" name="Obrázok 110660028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8" t="5359" r="10859"/>
                    <a:stretch/>
                  </pic:blipFill>
                  <pic:spPr bwMode="auto">
                    <a:xfrm>
                      <a:off x="0" y="0"/>
                      <a:ext cx="2518410" cy="319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7324">
        <w:rPr>
          <w:noProof/>
        </w:rPr>
        <w:drawing>
          <wp:anchor distT="0" distB="0" distL="114300" distR="114300" simplePos="0" relativeHeight="251662336" behindDoc="0" locked="0" layoutInCell="1" allowOverlap="1" wp14:anchorId="0F8AB2AE" wp14:editId="4168E383">
            <wp:simplePos x="0" y="0"/>
            <wp:positionH relativeFrom="column">
              <wp:posOffset>6362700</wp:posOffset>
            </wp:positionH>
            <wp:positionV relativeFrom="paragraph">
              <wp:posOffset>321945</wp:posOffset>
            </wp:positionV>
            <wp:extent cx="2585085" cy="2238375"/>
            <wp:effectExtent l="0" t="0" r="0" b="0"/>
            <wp:wrapNone/>
            <wp:docPr id="3381742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74237" name="Obrázok 33817423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2"/>
                    <a:stretch/>
                  </pic:blipFill>
                  <pic:spPr bwMode="auto">
                    <a:xfrm>
                      <a:off x="0" y="0"/>
                      <a:ext cx="258508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9A6F5F" wp14:editId="17AA1F5B">
                <wp:simplePos x="0" y="0"/>
                <wp:positionH relativeFrom="column">
                  <wp:posOffset>49530</wp:posOffset>
                </wp:positionH>
                <wp:positionV relativeFrom="paragraph">
                  <wp:posOffset>-1484630</wp:posOffset>
                </wp:positionV>
                <wp:extent cx="2255520" cy="0"/>
                <wp:effectExtent l="11430" t="12700" r="9525" b="15875"/>
                <wp:wrapNone/>
                <wp:docPr id="73081258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42256" id="Line 8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116.9pt" to="181.5pt,-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" strokecolor="#9c0" strokeweight="1.5pt"/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6254CD" wp14:editId="41B1E2AE">
                <wp:simplePos x="0" y="0"/>
                <wp:positionH relativeFrom="column">
                  <wp:posOffset>49530</wp:posOffset>
                </wp:positionH>
                <wp:positionV relativeFrom="paragraph">
                  <wp:posOffset>-3702050</wp:posOffset>
                </wp:positionV>
                <wp:extent cx="2255520" cy="0"/>
                <wp:effectExtent l="11430" t="14605" r="9525" b="13970"/>
                <wp:wrapNone/>
                <wp:docPr id="134938544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6155D" id="Line 7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291.5pt" to="181.5pt,-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" strokecolor="#9c0" strokeweight="1.5pt"/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63B1FE" wp14:editId="666A85D1">
                <wp:simplePos x="0" y="0"/>
                <wp:positionH relativeFrom="page">
                  <wp:posOffset>7193280</wp:posOffset>
                </wp:positionH>
                <wp:positionV relativeFrom="page">
                  <wp:posOffset>591820</wp:posOffset>
                </wp:positionV>
                <wp:extent cx="2625090" cy="356870"/>
                <wp:effectExtent l="1905" t="1270" r="1905" b="3810"/>
                <wp:wrapNone/>
                <wp:docPr id="191514120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48956" w14:textId="10295BCB" w:rsidR="002F74BC" w:rsidRDefault="002F74BC">
                            <w:pPr>
                              <w:pStyle w:val="Nadpis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3B1FE" id="Text Box 65" o:spid="_x0000_s1030" type="#_x0000_t202" style="position:absolute;left:0;text-align:left;margin-left:566.4pt;margin-top:46.6pt;width:206.7pt;height:28.1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" filled="f" stroked="f">
                <v:textbox style="mso-fit-shape-to-text:t">
                  <w:txbxContent>
                    <w:p w14:paraId="1DF48956" w14:textId="10295BCB" w:rsidR="002F74BC" w:rsidRDefault="002F74BC">
                      <w:pPr>
                        <w:pStyle w:val="Nadpi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74BC">
        <w:br w:type="page"/>
      </w:r>
    </w:p>
    <w:p w14:paraId="233ABA45" w14:textId="36242AF2" w:rsidR="002F74BC" w:rsidRDefault="00816CD1" w:rsidP="00F864E4">
      <w:pPr>
        <w:tabs>
          <w:tab w:val="center" w:pos="7274"/>
          <w:tab w:val="left" w:pos="11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BCC5F8" wp14:editId="249043BB">
                <wp:simplePos x="0" y="0"/>
                <wp:positionH relativeFrom="page">
                  <wp:posOffset>3731895</wp:posOffset>
                </wp:positionH>
                <wp:positionV relativeFrom="margin">
                  <wp:align>top</wp:align>
                </wp:positionV>
                <wp:extent cx="3002280" cy="6791325"/>
                <wp:effectExtent l="0" t="0" r="0" b="9525"/>
                <wp:wrapNone/>
                <wp:docPr id="142395317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79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3A4D" w14:textId="57035A31" w:rsidR="00FB215B" w:rsidRPr="00FB215B" w:rsidRDefault="00FB215B" w:rsidP="00FB215B">
                            <w:pPr>
                              <w:spacing w:after="0"/>
                              <w:jc w:val="both"/>
                              <w:rPr>
                                <w:rFonts w:ascii="Doko Sans" w:hAnsi="Doko Sans" w:cs="Calibri"/>
                                <w:color w:val="auto"/>
                              </w:rPr>
                            </w:pP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>Prijímatelia sociálnych služieb sú ubytovaní v</w:t>
                            </w:r>
                            <w:r w:rsidRPr="00FB215B"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>1-</w:t>
                            </w:r>
                            <w:r w:rsidR="005B58AB">
                              <w:rPr>
                                <w:rFonts w:ascii="Doko Sans" w:hAnsi="Doko Sans" w:cs="Calibri"/>
                                <w:color w:val="auto"/>
                              </w:rPr>
                              <w:t>posteľových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a</w:t>
                            </w: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2-</w:t>
                            </w:r>
                            <w:r w:rsidR="005B58AB">
                              <w:rPr>
                                <w:rFonts w:ascii="Doko Sans" w:hAnsi="Doko Sans" w:cs="Calibri"/>
                                <w:color w:val="auto"/>
                              </w:rPr>
                              <w:t>posteľových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</w:t>
                            </w: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>izb</w:t>
                            </w:r>
                            <w:r w:rsidRPr="00FB215B">
                              <w:rPr>
                                <w:rFonts w:ascii="Doko Sans" w:hAnsi="Doko Sans" w:cs="Doko Sans"/>
                                <w:color w:val="auto"/>
                              </w:rPr>
                              <w:t>á</w:t>
                            </w: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>ch. Celkov</w:t>
                            </w:r>
                            <w:r w:rsidRPr="00FB215B">
                              <w:rPr>
                                <w:rFonts w:ascii="Doko Sans" w:hAnsi="Doko Sans" w:cs="Doko Sans"/>
                                <w:color w:val="auto"/>
                              </w:rPr>
                              <w:t>á</w:t>
                            </w:r>
                            <w:r w:rsidRPr="00FB215B"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kapacita zariadenia je </w:t>
                            </w:r>
                            <w:r w:rsidRPr="0047350E">
                              <w:rPr>
                                <w:rFonts w:ascii="Doko Sans" w:hAnsi="Doko Sans" w:cs="Calibri"/>
                                <w:b/>
                                <w:bCs/>
                                <w:color w:val="auto"/>
                              </w:rPr>
                              <w:t>130 miest.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Zariadenie máme rozdelené 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>dvoch trojposchodových budovách spojených jedálňou a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>spoločenskou miestnosťou. 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>exteriéri zariadenia môžu prijímatelia tráviť svoj čas 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zimnej záhrade, altánku, úžitkovej záhrade alebo si zahrať </w:t>
                            </w:r>
                            <w:proofErr w:type="spellStart"/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>petang</w:t>
                            </w:r>
                            <w:proofErr w:type="spellEnd"/>
                            <w:r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</w:t>
                            </w:r>
                            <w:r w:rsidR="00224263">
                              <w:rPr>
                                <w:rFonts w:ascii="Doko Sans" w:hAnsi="Doko Sans" w:cs="Calibri"/>
                                <w:color w:val="auto"/>
                              </w:rPr>
                              <w:t>v</w:t>
                            </w:r>
                            <w:r w:rsidR="00224263">
                              <w:rPr>
                                <w:rFonts w:ascii="Calibri" w:hAnsi="Calibri" w:cs="Calibri"/>
                                <w:color w:val="auto"/>
                              </w:rPr>
                              <w:t> </w:t>
                            </w:r>
                            <w:r w:rsidR="00224263"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našej aktívnej zóne pre seniorov, ktorej súčasťou je nové </w:t>
                            </w:r>
                            <w:proofErr w:type="spellStart"/>
                            <w:r w:rsidR="00224263">
                              <w:rPr>
                                <w:rFonts w:ascii="Doko Sans" w:hAnsi="Doko Sans" w:cs="Calibri"/>
                                <w:color w:val="auto"/>
                              </w:rPr>
                              <w:t>petangové</w:t>
                            </w:r>
                            <w:proofErr w:type="spellEnd"/>
                            <w:r w:rsidR="00224263">
                              <w:rPr>
                                <w:rFonts w:ascii="Doko Sans" w:hAnsi="Doko Sans" w:cs="Calibri"/>
                                <w:color w:val="auto"/>
                              </w:rPr>
                              <w:t xml:space="preserve"> ihrisko.</w:t>
                            </w:r>
                          </w:p>
                          <w:p w14:paraId="2688DF73" w14:textId="77777777" w:rsidR="00FB215B" w:rsidRDefault="00FB215B" w:rsidP="00FB215B">
                            <w:p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1A55E211" w14:textId="3BE93FC4" w:rsidR="00FB215B" w:rsidRDefault="00FB215B" w:rsidP="00FB215B">
                            <w:p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 w:rsidRPr="00FB215B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1BFEFB80" wp14:editId="16296484">
                                  <wp:extent cx="2819400" cy="710565"/>
                                  <wp:effectExtent l="0" t="0" r="0" b="0"/>
                                  <wp:docPr id="3" name="Obrázok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EE215FA-0FFB-0B97-F296-5A532799DEB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brázok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EE215FA-0FFB-0B97-F296-5A532799DEB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0" cy="710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D0C22" w14:textId="77777777" w:rsidR="00FB215B" w:rsidRDefault="00FB215B" w:rsidP="005B58AB">
                            <w:pPr>
                              <w:spacing w:before="0" w:after="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4AB2DD89" w14:textId="77777777" w:rsidR="002B32B2" w:rsidRDefault="002B32B2" w:rsidP="00FB215B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Doko Sans" w:hAnsi="Doko Sans" w:cs="Calibri"/>
                                <w:color w:val="auto"/>
                              </w:rPr>
                            </w:pPr>
                          </w:p>
                          <w:p w14:paraId="5538D7CD" w14:textId="00BBC1FF" w:rsidR="002B32B2" w:rsidRPr="000A03DD" w:rsidRDefault="002B32B2" w:rsidP="00FB215B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cs="Calibr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Doko Sans" w:hAnsi="Doko Sans"/>
                                <w:noProof/>
                                <w:color w:val="auto"/>
                                <w:lang w:eastAsia="sk-SK" w:bidi="sk-SK"/>
                              </w:rPr>
                              <w:drawing>
                                <wp:inline distT="0" distB="0" distL="0" distR="0" wp14:anchorId="3E0E040A" wp14:editId="79064507">
                                  <wp:extent cx="2361249" cy="2085975"/>
                                  <wp:effectExtent l="0" t="0" r="1270" b="0"/>
                                  <wp:docPr id="198550303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3163450" name="Obrázok 1263163450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678" cy="2102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CC5F8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31" type="#_x0000_t202" style="position:absolute;left:0;text-align:left;margin-left:293.85pt;margin-top:0;width:236.4pt;height:534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" filled="f" stroked="f" strokecolor="#c9f" strokeweight="1.5pt">
                <v:textbox>
                  <w:txbxContent>
                    <w:p w14:paraId="089F3A4D" w14:textId="57035A31" w:rsidR="00FB215B" w:rsidRPr="00FB215B" w:rsidRDefault="00FB215B" w:rsidP="00FB215B">
                      <w:pPr>
                        <w:spacing w:after="0"/>
                        <w:jc w:val="both"/>
                        <w:rPr>
                          <w:rFonts w:ascii="Doko Sans" w:hAnsi="Doko Sans" w:cs="Calibri"/>
                          <w:color w:val="auto"/>
                        </w:rPr>
                      </w:pP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>Prijímatelia sociálnych služieb sú ubytovaní v</w:t>
                      </w:r>
                      <w:r w:rsidRPr="00FB215B"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>1-</w:t>
                      </w:r>
                      <w:r w:rsidR="005B58AB">
                        <w:rPr>
                          <w:rFonts w:ascii="Doko Sans" w:hAnsi="Doko Sans" w:cs="Calibri"/>
                          <w:color w:val="auto"/>
                        </w:rPr>
                        <w:t>posteľových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 xml:space="preserve"> a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 xml:space="preserve"> 2-</w:t>
                      </w:r>
                      <w:r w:rsidR="005B58AB">
                        <w:rPr>
                          <w:rFonts w:ascii="Doko Sans" w:hAnsi="Doko Sans" w:cs="Calibri"/>
                          <w:color w:val="auto"/>
                        </w:rPr>
                        <w:t>posteľových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 xml:space="preserve"> 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>izb</w:t>
                      </w:r>
                      <w:r w:rsidRPr="00FB215B">
                        <w:rPr>
                          <w:rFonts w:ascii="Doko Sans" w:hAnsi="Doko Sans" w:cs="Doko Sans"/>
                          <w:color w:val="auto"/>
                        </w:rPr>
                        <w:t>á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 xml:space="preserve">ch. 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>Celkov</w:t>
                      </w:r>
                      <w:r w:rsidRPr="00FB215B">
                        <w:rPr>
                          <w:rFonts w:ascii="Doko Sans" w:hAnsi="Doko Sans" w:cs="Doko Sans"/>
                          <w:color w:val="auto"/>
                        </w:rPr>
                        <w:t>á</w:t>
                      </w:r>
                      <w:r w:rsidRPr="00FB215B">
                        <w:rPr>
                          <w:rFonts w:ascii="Doko Sans" w:hAnsi="Doko Sans" w:cs="Calibri"/>
                          <w:color w:val="auto"/>
                        </w:rPr>
                        <w:t xml:space="preserve"> kapacita zariadenia je </w:t>
                      </w:r>
                      <w:r w:rsidRPr="0047350E">
                        <w:rPr>
                          <w:rFonts w:ascii="Doko Sans" w:hAnsi="Doko Sans" w:cs="Calibri"/>
                          <w:b/>
                          <w:bCs/>
                          <w:color w:val="auto"/>
                        </w:rPr>
                        <w:t>130 miest.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 xml:space="preserve"> Zariadenie máme rozdelené v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>dvoch trojposchodových budovách spojených jedálňou a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>spoločenskou miestnosťou. V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>exteriéri zariadenia môžu prijímatelia tráviť svoj čas v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color w:val="auto"/>
                        </w:rPr>
                        <w:t xml:space="preserve">zimnej záhrade, altánku, úžitkovej záhrade alebo si zahrať </w:t>
                      </w:r>
                      <w:proofErr w:type="spellStart"/>
                      <w:r>
                        <w:rPr>
                          <w:rFonts w:ascii="Doko Sans" w:hAnsi="Doko Sans" w:cs="Calibri"/>
                          <w:color w:val="auto"/>
                        </w:rPr>
                        <w:t>petang</w:t>
                      </w:r>
                      <w:proofErr w:type="spellEnd"/>
                      <w:r>
                        <w:rPr>
                          <w:rFonts w:ascii="Doko Sans" w:hAnsi="Doko Sans" w:cs="Calibri"/>
                          <w:color w:val="auto"/>
                        </w:rPr>
                        <w:t xml:space="preserve"> </w:t>
                      </w:r>
                      <w:r w:rsidR="00224263">
                        <w:rPr>
                          <w:rFonts w:ascii="Doko Sans" w:hAnsi="Doko Sans" w:cs="Calibri"/>
                          <w:color w:val="auto"/>
                        </w:rPr>
                        <w:t>v</w:t>
                      </w:r>
                      <w:r w:rsidR="00224263">
                        <w:rPr>
                          <w:rFonts w:ascii="Calibri" w:hAnsi="Calibri" w:cs="Calibri"/>
                          <w:color w:val="auto"/>
                        </w:rPr>
                        <w:t> </w:t>
                      </w:r>
                      <w:r w:rsidR="00224263">
                        <w:rPr>
                          <w:rFonts w:ascii="Doko Sans" w:hAnsi="Doko Sans" w:cs="Calibri"/>
                          <w:color w:val="auto"/>
                        </w:rPr>
                        <w:t xml:space="preserve">našej aktívnej zóne pre seniorov, ktorej súčasťou je nové </w:t>
                      </w:r>
                      <w:proofErr w:type="spellStart"/>
                      <w:r w:rsidR="00224263">
                        <w:rPr>
                          <w:rFonts w:ascii="Doko Sans" w:hAnsi="Doko Sans" w:cs="Calibri"/>
                          <w:color w:val="auto"/>
                        </w:rPr>
                        <w:t>petangové</w:t>
                      </w:r>
                      <w:proofErr w:type="spellEnd"/>
                      <w:r w:rsidR="00224263">
                        <w:rPr>
                          <w:rFonts w:ascii="Doko Sans" w:hAnsi="Doko Sans" w:cs="Calibri"/>
                          <w:color w:val="auto"/>
                        </w:rPr>
                        <w:t xml:space="preserve"> ihrisko.</w:t>
                      </w:r>
                    </w:p>
                    <w:p w14:paraId="2688DF73" w14:textId="77777777" w:rsidR="00FB215B" w:rsidRDefault="00FB215B" w:rsidP="00FB215B">
                      <w:pPr>
                        <w:spacing w:after="0"/>
                        <w:jc w:val="both"/>
                        <w:rPr>
                          <w:rFonts w:cs="Calibri"/>
                        </w:rPr>
                      </w:pPr>
                    </w:p>
                    <w:p w14:paraId="1A55E211" w14:textId="3BE93FC4" w:rsidR="00FB215B" w:rsidRDefault="00FB215B" w:rsidP="00FB215B">
                      <w:pPr>
                        <w:spacing w:after="0"/>
                        <w:jc w:val="both"/>
                        <w:rPr>
                          <w:rFonts w:cs="Calibri"/>
                        </w:rPr>
                      </w:pPr>
                      <w:r w:rsidRPr="00FB215B">
                        <w:rPr>
                          <w:rFonts w:cs="Calibri"/>
                          <w:noProof/>
                        </w:rPr>
                        <w:drawing>
                          <wp:inline distT="0" distB="0" distL="0" distR="0" wp14:anchorId="1BFEFB80" wp14:editId="16296484">
                            <wp:extent cx="2819400" cy="710565"/>
                            <wp:effectExtent l="0" t="0" r="0" b="0"/>
                            <wp:docPr id="3" name="Obrázok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EE215FA-0FFB-0B97-F296-5A532799DEB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ázok 2">
                                      <a:extLst>
                                        <a:ext uri="{FF2B5EF4-FFF2-40B4-BE49-F238E27FC236}">
                                          <a16:creationId xmlns:a16="http://schemas.microsoft.com/office/drawing/2014/main" id="{4EE215FA-0FFB-0B97-F296-5A532799DEB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0" cy="710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D0C22" w14:textId="77777777" w:rsidR="00FB215B" w:rsidRDefault="00FB215B" w:rsidP="005B58AB">
                      <w:pPr>
                        <w:spacing w:before="0" w:after="0"/>
                        <w:jc w:val="both"/>
                        <w:rPr>
                          <w:rFonts w:cs="Calibri"/>
                        </w:rPr>
                      </w:pPr>
                    </w:p>
                    <w:p w14:paraId="4AB2DD89" w14:textId="77777777" w:rsidR="002B32B2" w:rsidRDefault="002B32B2" w:rsidP="00FB215B">
                      <w:pPr>
                        <w:spacing w:after="0"/>
                        <w:ind w:firstLine="284"/>
                        <w:jc w:val="both"/>
                        <w:rPr>
                          <w:rFonts w:ascii="Doko Sans" w:hAnsi="Doko Sans" w:cs="Calibri"/>
                          <w:color w:val="auto"/>
                        </w:rPr>
                      </w:pPr>
                    </w:p>
                    <w:p w14:paraId="5538D7CD" w14:textId="00BBC1FF" w:rsidR="002B32B2" w:rsidRPr="000A03DD" w:rsidRDefault="002B32B2" w:rsidP="00FB215B">
                      <w:pPr>
                        <w:spacing w:after="0"/>
                        <w:ind w:firstLine="284"/>
                        <w:jc w:val="both"/>
                        <w:rPr>
                          <w:rFonts w:cs="Calibri"/>
                          <w:b/>
                          <w:u w:val="single"/>
                        </w:rPr>
                      </w:pPr>
                      <w:r>
                        <w:rPr>
                          <w:rFonts w:ascii="Doko Sans" w:hAnsi="Doko Sans"/>
                          <w:noProof/>
                          <w:color w:val="auto"/>
                          <w:lang w:eastAsia="sk-SK" w:bidi="sk-SK"/>
                        </w:rPr>
                        <w:drawing>
                          <wp:inline distT="0" distB="0" distL="0" distR="0" wp14:anchorId="3E0E040A" wp14:editId="79064507">
                            <wp:extent cx="2361249" cy="2085975"/>
                            <wp:effectExtent l="0" t="0" r="1270" b="0"/>
                            <wp:docPr id="198550303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3163450" name="Obrázok 1263163450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678" cy="2102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B32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08BE39" wp14:editId="0B36989B">
                <wp:simplePos x="0" y="0"/>
                <wp:positionH relativeFrom="margin">
                  <wp:align>right</wp:align>
                </wp:positionH>
                <wp:positionV relativeFrom="margin">
                  <wp:posOffset>56515</wp:posOffset>
                </wp:positionV>
                <wp:extent cx="2655570" cy="6497320"/>
                <wp:effectExtent l="0" t="0" r="0" b="0"/>
                <wp:wrapNone/>
                <wp:docPr id="55631437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649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1246" w14:textId="77777777" w:rsidR="002B32B2" w:rsidRDefault="002B32B2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61D9D84" w14:textId="68EBB802" w:rsidR="002B32B2" w:rsidRDefault="002B32B2" w:rsidP="002C573D">
                            <w:pPr>
                              <w:pStyle w:val="Odsekzoznamu"/>
                              <w:spacing w:after="0"/>
                              <w:ind w:left="142"/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</w:pPr>
                            <w:r w:rsidRPr="002B32B2"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 xml:space="preserve">Výška úhrady je stanovená aktuálne platným cenníkom, ktorý nájdete na </w:t>
                            </w:r>
                            <w:hyperlink r:id="rId34" w:history="1">
                              <w:r w:rsidRPr="002B32B2">
                                <w:rPr>
                                  <w:rStyle w:val="Hypertextovprepojenie"/>
                                  <w:rFonts w:ascii="Doko Sans" w:eastAsia="Times New Roman" w:hAnsi="Doko Sans" w:cs="Calibri"/>
                                  <w:sz w:val="24"/>
                                  <w:szCs w:val="24"/>
                                  <w:lang w:eastAsia="sk-SK"/>
                                </w:rPr>
                                <w:t>www.zps.trnava.sk</w:t>
                              </w:r>
                            </w:hyperlink>
                            <w:r w:rsidRPr="002B32B2"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 xml:space="preserve"> .</w:t>
                            </w:r>
                          </w:p>
                          <w:p w14:paraId="7BE4F8F4" w14:textId="77777777" w:rsidR="002B32B2" w:rsidRDefault="002B32B2" w:rsidP="002C573D">
                            <w:pPr>
                              <w:pStyle w:val="Odsekzoznamu"/>
                              <w:spacing w:after="0"/>
                              <w:ind w:left="142"/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</w:pPr>
                          </w:p>
                          <w:p w14:paraId="2E623B30" w14:textId="387821F9" w:rsidR="002B32B2" w:rsidRPr="002B32B2" w:rsidRDefault="002C573D" w:rsidP="002C573D">
                            <w:pPr>
                              <w:pStyle w:val="Odsekzoznamu"/>
                              <w:spacing w:after="0"/>
                              <w:ind w:left="142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>Taktiež v</w:t>
                            </w:r>
                            <w:r w:rsidR="002B32B2"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>šetky potrebné informácie a</w:t>
                            </w:r>
                            <w:r w:rsidR="002B32B2">
                              <w:rPr>
                                <w:rFonts w:eastAsia="Times New Roman" w:cs="Calibri"/>
                                <w:sz w:val="24"/>
                                <w:szCs w:val="24"/>
                                <w:lang w:eastAsia="sk-SK"/>
                              </w:rPr>
                              <w:t> </w:t>
                            </w:r>
                            <w:r w:rsidR="002B32B2"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 xml:space="preserve">dokumenty nájdete na </w:t>
                            </w:r>
                            <w:hyperlink r:id="rId35" w:history="1">
                              <w:r w:rsidR="002B32B2" w:rsidRPr="002B32B2">
                                <w:rPr>
                                  <w:rStyle w:val="Hypertextovprepojenie"/>
                                  <w:rFonts w:ascii="Doko Sans" w:eastAsia="Times New Roman" w:hAnsi="Doko Sans" w:cs="Calibri"/>
                                  <w:sz w:val="24"/>
                                  <w:szCs w:val="24"/>
                                  <w:lang w:eastAsia="sk-SK"/>
                                </w:rPr>
                                <w:t>www.zps.trnava.sk</w:t>
                              </w:r>
                            </w:hyperlink>
                            <w:r w:rsidR="002B32B2" w:rsidRPr="002B32B2">
                              <w:rPr>
                                <w:rFonts w:ascii="Doko Sans" w:eastAsia="Times New Roman" w:hAnsi="Doko Sans" w:cs="Calibri"/>
                                <w:sz w:val="24"/>
                                <w:szCs w:val="24"/>
                                <w:lang w:eastAsia="sk-SK"/>
                              </w:rPr>
                              <w:t xml:space="preserve"> .</w:t>
                            </w:r>
                          </w:p>
                          <w:p w14:paraId="1DCB2098" w14:textId="77777777" w:rsidR="002B32B2" w:rsidRDefault="002B32B2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CBC004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4B5280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0D771F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5F1365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66EC5B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35FE787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BE03EB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5EBDF6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3080C9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0C3A2A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38F15F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44C073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20A411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934CC5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FB0174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28FBBF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E82D92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1F204A5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18C951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90B0FE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EFB884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355DDF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1BF06F" w14:textId="77777777" w:rsidR="0076318E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0DF960" w14:textId="77777777" w:rsidR="0076318E" w:rsidRPr="005B58AB" w:rsidRDefault="0076318E" w:rsidP="002B32B2">
                            <w:pPr>
                              <w:pStyle w:val="Odsekzoznamu"/>
                              <w:spacing w:after="0"/>
                              <w:ind w:left="361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BE39" id="Text Box 84" o:spid="_x0000_s1032" type="#_x0000_t202" style="position:absolute;left:0;text-align:left;margin-left:157.9pt;margin-top:4.45pt;width:209.1pt;height:511.6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" filled="f" stroked="f" strokecolor="#c9f" strokeweight="1.5pt">
                <v:textbox>
                  <w:txbxContent>
                    <w:p w14:paraId="35FF1246" w14:textId="77777777" w:rsidR="002B32B2" w:rsidRDefault="002B32B2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761D9D84" w14:textId="68EBB802" w:rsidR="002B32B2" w:rsidRDefault="002B32B2" w:rsidP="002C573D">
                      <w:pPr>
                        <w:pStyle w:val="Odsekzoznamu"/>
                        <w:spacing w:after="0"/>
                        <w:ind w:left="142"/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</w:pPr>
                      <w:r w:rsidRPr="002B32B2"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 xml:space="preserve">Výška úhrady je stanovená aktuálne platným cenníkom, ktorý nájdete na </w:t>
                      </w:r>
                      <w:hyperlink r:id="rId36" w:history="1">
                        <w:r w:rsidRPr="002B32B2">
                          <w:rPr>
                            <w:rStyle w:val="Hypertextovprepojenie"/>
                            <w:rFonts w:ascii="Doko Sans" w:eastAsia="Times New Roman" w:hAnsi="Doko Sans" w:cs="Calibri"/>
                            <w:sz w:val="24"/>
                            <w:szCs w:val="24"/>
                            <w:lang w:eastAsia="sk-SK"/>
                          </w:rPr>
                          <w:t>www.zps.trnava.sk</w:t>
                        </w:r>
                      </w:hyperlink>
                      <w:r w:rsidRPr="002B32B2"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 xml:space="preserve"> .</w:t>
                      </w:r>
                    </w:p>
                    <w:p w14:paraId="7BE4F8F4" w14:textId="77777777" w:rsidR="002B32B2" w:rsidRDefault="002B32B2" w:rsidP="002C573D">
                      <w:pPr>
                        <w:pStyle w:val="Odsekzoznamu"/>
                        <w:spacing w:after="0"/>
                        <w:ind w:left="142"/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</w:pPr>
                    </w:p>
                    <w:p w14:paraId="2E623B30" w14:textId="387821F9" w:rsidR="002B32B2" w:rsidRPr="002B32B2" w:rsidRDefault="002C573D" w:rsidP="002C573D">
                      <w:pPr>
                        <w:pStyle w:val="Odsekzoznamu"/>
                        <w:spacing w:after="0"/>
                        <w:ind w:left="142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>Taktiež v</w:t>
                      </w:r>
                      <w:r w:rsidR="002B32B2"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>šetky potrebné informácie a</w:t>
                      </w:r>
                      <w:r w:rsidR="002B32B2">
                        <w:rPr>
                          <w:rFonts w:eastAsia="Times New Roman" w:cs="Calibri"/>
                          <w:sz w:val="24"/>
                          <w:szCs w:val="24"/>
                          <w:lang w:eastAsia="sk-SK"/>
                        </w:rPr>
                        <w:t> </w:t>
                      </w:r>
                      <w:r w:rsidR="002B32B2"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 xml:space="preserve">dokumenty nájdete na </w:t>
                      </w:r>
                      <w:hyperlink r:id="rId37" w:history="1">
                        <w:r w:rsidR="002B32B2" w:rsidRPr="002B32B2">
                          <w:rPr>
                            <w:rStyle w:val="Hypertextovprepojenie"/>
                            <w:rFonts w:ascii="Doko Sans" w:eastAsia="Times New Roman" w:hAnsi="Doko Sans" w:cs="Calibri"/>
                            <w:sz w:val="24"/>
                            <w:szCs w:val="24"/>
                            <w:lang w:eastAsia="sk-SK"/>
                          </w:rPr>
                          <w:t>www.zps.trnava.sk</w:t>
                        </w:r>
                      </w:hyperlink>
                      <w:r w:rsidR="002B32B2" w:rsidRPr="002B32B2">
                        <w:rPr>
                          <w:rFonts w:ascii="Doko Sans" w:eastAsia="Times New Roman" w:hAnsi="Doko Sans" w:cs="Calibri"/>
                          <w:sz w:val="24"/>
                          <w:szCs w:val="24"/>
                          <w:lang w:eastAsia="sk-SK"/>
                        </w:rPr>
                        <w:t xml:space="preserve"> .</w:t>
                      </w:r>
                    </w:p>
                    <w:p w14:paraId="1DCB2098" w14:textId="77777777" w:rsidR="002B32B2" w:rsidRDefault="002B32B2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0CCBC004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244B5280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7E0D771F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405F1365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0166EC5B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035FE787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27BE03EB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565EBDF6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253080C9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5A0C3A2A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4B38F15F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6244C073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1B20A411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75934CC5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0BFB0174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6428FBBF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50E82D92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21F204A5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5718C951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4F90B0FE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28EFB884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31355DDF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451BF06F" w14:textId="77777777" w:rsidR="0076318E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  <w:p w14:paraId="4B0DF960" w14:textId="77777777" w:rsidR="0076318E" w:rsidRPr="005B58AB" w:rsidRDefault="0076318E" w:rsidP="002B32B2">
                      <w:pPr>
                        <w:pStyle w:val="Odsekzoznamu"/>
                        <w:spacing w:after="0"/>
                        <w:ind w:left="361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864E4">
        <w:tab/>
      </w:r>
      <w:r w:rsidR="007E7119">
        <w:rPr>
          <w:noProof/>
        </w:rPr>
        <w:drawing>
          <wp:anchor distT="0" distB="0" distL="114300" distR="114300" simplePos="0" relativeHeight="251677696" behindDoc="0" locked="0" layoutInCell="1" allowOverlap="1" wp14:anchorId="2800EE94" wp14:editId="135049D7">
            <wp:simplePos x="0" y="0"/>
            <wp:positionH relativeFrom="column">
              <wp:posOffset>-228600</wp:posOffset>
            </wp:positionH>
            <wp:positionV relativeFrom="paragraph">
              <wp:posOffset>3723261</wp:posOffset>
            </wp:positionV>
            <wp:extent cx="2544045" cy="2771775"/>
            <wp:effectExtent l="0" t="0" r="8890" b="0"/>
            <wp:wrapNone/>
            <wp:docPr id="195770907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09075" name="Obrázok 1957709075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 b="9299"/>
                    <a:stretch/>
                  </pic:blipFill>
                  <pic:spPr bwMode="auto">
                    <a:xfrm>
                      <a:off x="0" y="0"/>
                      <a:ext cx="254404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5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03802E" wp14:editId="20E7110F">
                <wp:simplePos x="0" y="0"/>
                <wp:positionH relativeFrom="page">
                  <wp:posOffset>544830</wp:posOffset>
                </wp:positionH>
                <wp:positionV relativeFrom="margin">
                  <wp:align>top</wp:align>
                </wp:positionV>
                <wp:extent cx="2655570" cy="6497320"/>
                <wp:effectExtent l="0" t="0" r="0" b="0"/>
                <wp:wrapNone/>
                <wp:docPr id="113053527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649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1835B" w14:textId="377D806C" w:rsidR="005122E3" w:rsidRDefault="005122E3" w:rsidP="005122E3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color w:val="AC3C7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  <w:t>ZPS POSKYTUJEME:</w:t>
                            </w:r>
                          </w:p>
                          <w:p w14:paraId="5419455E" w14:textId="77777777" w:rsidR="005122E3" w:rsidRPr="00265C8A" w:rsidRDefault="005122E3" w:rsidP="005122E3">
                            <w:pPr>
                              <w:pStyle w:val="Adresa1"/>
                              <w:rPr>
                                <w:rFonts w:ascii="Doko Sans" w:hAnsi="Doko Sans"/>
                                <w:color w:val="AC3C71"/>
                                <w:sz w:val="28"/>
                                <w:szCs w:val="28"/>
                              </w:rPr>
                            </w:pPr>
                          </w:p>
                          <w:p w14:paraId="52AAD871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pomoc pri odkázanosti na pomoc inej fyzickej osoby,</w:t>
                            </w:r>
                          </w:p>
                          <w:p w14:paraId="7F3E3DD0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sociálne poradenstvo,</w:t>
                            </w:r>
                          </w:p>
                          <w:p w14:paraId="11D661CE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ošetrovateľskú starostlivosť,</w:t>
                            </w:r>
                          </w:p>
                          <w:p w14:paraId="6872DE72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ubytovanie,</w:t>
                            </w:r>
                          </w:p>
                          <w:p w14:paraId="19CCA79D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stravovanie, upratovanie, pranie, žehlenie a</w:t>
                            </w:r>
                            <w:r w:rsidRPr="005122E3">
                              <w:rPr>
                                <w:rFonts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5122E3">
                              <w:rPr>
                                <w:rFonts w:ascii="Doko Sans" w:hAnsi="Doko Sans" w:cs="Doko Sans"/>
                                <w:sz w:val="24"/>
                                <w:szCs w:val="24"/>
                              </w:rPr>
                              <w:t>ú</w:t>
                            </w: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dr</w:t>
                            </w:r>
                            <w:r w:rsidRPr="005122E3">
                              <w:rPr>
                                <w:rFonts w:ascii="Doko Sans" w:hAnsi="Doko Sans" w:cs="Doko Sans"/>
                                <w:sz w:val="24"/>
                                <w:szCs w:val="24"/>
                              </w:rPr>
                              <w:t>ž</w:t>
                            </w: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ba bielizne a</w:t>
                            </w:r>
                            <w:r w:rsidRPr="005122E3">
                              <w:rPr>
                                <w:rFonts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5122E3">
                              <w:rPr>
                                <w:rFonts w:ascii="Doko Sans" w:hAnsi="Doko Sans" w:cs="Doko Sans"/>
                                <w:sz w:val="24"/>
                                <w:szCs w:val="24"/>
                              </w:rPr>
                              <w:t>š</w:t>
                            </w: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atstva,</w:t>
                            </w:r>
                          </w:p>
                          <w:p w14:paraId="5B46F099" w14:textId="77777777" w:rsidR="005122E3" w:rsidRP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sz w:val="24"/>
                                <w:szCs w:val="24"/>
                              </w:rPr>
                              <w:t>osobné vybavenie</w:t>
                            </w:r>
                          </w:p>
                          <w:p w14:paraId="4B89111F" w14:textId="77777777" w:rsidR="005122E3" w:rsidRPr="005B58AB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5B58AB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utvárajú sa podmienky na úschovu cenných vecí,</w:t>
                            </w:r>
                          </w:p>
                          <w:p w14:paraId="6462AF8C" w14:textId="7D51ABB1" w:rsidR="005122E3" w:rsidRPr="005B58AB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5B58AB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zabezpečuje sa záujmová činnosť,</w:t>
                            </w:r>
                          </w:p>
                          <w:p w14:paraId="1A652722" w14:textId="3DEB680A" w:rsidR="005122E3" w:rsidRDefault="005122E3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5122E3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sociálnu službu – Požičiavanie pomôcok</w:t>
                            </w:r>
                            <w:r w:rsidR="005B58AB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 xml:space="preserve"> pre fyz. osoby s</w:t>
                            </w:r>
                            <w:r w:rsidR="005B58AB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5B58AB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trvalým pobytom v</w:t>
                            </w:r>
                            <w:r w:rsidR="005B58AB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5B58AB"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meste Trnava</w:t>
                            </w:r>
                          </w:p>
                          <w:p w14:paraId="52F7CB7D" w14:textId="43E9712E" w:rsidR="002F74BC" w:rsidRPr="005B58AB" w:rsidRDefault="005B58AB" w:rsidP="005122E3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709" w:hanging="425"/>
                              <w:jc w:val="both"/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odľahčovacia služba pre fyz. osoby s</w:t>
                            </w:r>
                            <w:r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trvalým pobytom v</w:t>
                            </w:r>
                            <w:r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Doko Sans" w:hAnsi="Doko Sans" w:cs="Calibri"/>
                                <w:bCs/>
                                <w:sz w:val="24"/>
                                <w:szCs w:val="24"/>
                              </w:rPr>
                              <w:t>meste Trnava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3802E" id="_x0000_s1033" type="#_x0000_t202" style="position:absolute;left:0;text-align:left;margin-left:42.9pt;margin-top:0;width:209.1pt;height:511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" filled="f" stroked="f" strokecolor="#c9f" strokeweight="1.5pt">
                <v:textbox>
                  <w:txbxContent>
                    <w:p w14:paraId="3591835B" w14:textId="377D806C" w:rsidR="005122E3" w:rsidRDefault="005122E3" w:rsidP="005122E3">
                      <w:pPr>
                        <w:pStyle w:val="Adresa1"/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</w:pPr>
                      <w:r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Calibri" w:hAnsi="Calibri" w:cs="Calibri"/>
                          <w:color w:val="AC3C7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  <w:t>ZPS POSKYTUJEME:</w:t>
                      </w:r>
                    </w:p>
                    <w:p w14:paraId="5419455E" w14:textId="77777777" w:rsidR="005122E3" w:rsidRPr="00265C8A" w:rsidRDefault="005122E3" w:rsidP="005122E3">
                      <w:pPr>
                        <w:pStyle w:val="Adresa1"/>
                        <w:rPr>
                          <w:rFonts w:ascii="Doko Sans" w:hAnsi="Doko Sans"/>
                          <w:color w:val="AC3C71"/>
                          <w:sz w:val="28"/>
                          <w:szCs w:val="28"/>
                        </w:rPr>
                      </w:pPr>
                    </w:p>
                    <w:p w14:paraId="52AAD871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pomoc pri odkázanosti na pomoc inej fyzickej osoby,</w:t>
                      </w:r>
                    </w:p>
                    <w:p w14:paraId="7F3E3DD0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sociálne poradenstvo,</w:t>
                      </w:r>
                    </w:p>
                    <w:p w14:paraId="11D661CE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ošetrovateľskú starostlivosť,</w:t>
                      </w:r>
                    </w:p>
                    <w:p w14:paraId="6872DE72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ubytovanie,</w:t>
                      </w:r>
                    </w:p>
                    <w:p w14:paraId="19CCA79D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stravovanie, upratovanie, pranie, žehlenie a</w:t>
                      </w:r>
                      <w:r w:rsidRPr="005122E3">
                        <w:rPr>
                          <w:rFonts w:cs="Calibri"/>
                          <w:sz w:val="24"/>
                          <w:szCs w:val="24"/>
                        </w:rPr>
                        <w:t> </w:t>
                      </w:r>
                      <w:r w:rsidRPr="005122E3">
                        <w:rPr>
                          <w:rFonts w:ascii="Doko Sans" w:hAnsi="Doko Sans" w:cs="Doko Sans"/>
                          <w:sz w:val="24"/>
                          <w:szCs w:val="24"/>
                        </w:rPr>
                        <w:t>ú</w:t>
                      </w: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dr</w:t>
                      </w:r>
                      <w:r w:rsidRPr="005122E3">
                        <w:rPr>
                          <w:rFonts w:ascii="Doko Sans" w:hAnsi="Doko Sans" w:cs="Doko Sans"/>
                          <w:sz w:val="24"/>
                          <w:szCs w:val="24"/>
                        </w:rPr>
                        <w:t>ž</w:t>
                      </w: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ba bielizne a</w:t>
                      </w:r>
                      <w:r w:rsidRPr="005122E3">
                        <w:rPr>
                          <w:rFonts w:cs="Calibri"/>
                          <w:sz w:val="24"/>
                          <w:szCs w:val="24"/>
                        </w:rPr>
                        <w:t> </w:t>
                      </w:r>
                      <w:r w:rsidRPr="005122E3">
                        <w:rPr>
                          <w:rFonts w:ascii="Doko Sans" w:hAnsi="Doko Sans" w:cs="Doko Sans"/>
                          <w:sz w:val="24"/>
                          <w:szCs w:val="24"/>
                        </w:rPr>
                        <w:t>š</w:t>
                      </w: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atstva,</w:t>
                      </w:r>
                    </w:p>
                    <w:p w14:paraId="5B46F099" w14:textId="77777777" w:rsidR="005122E3" w:rsidRP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sz w:val="24"/>
                          <w:szCs w:val="24"/>
                        </w:rPr>
                        <w:t>osobné vybavenie</w:t>
                      </w:r>
                    </w:p>
                    <w:p w14:paraId="4B89111F" w14:textId="77777777" w:rsidR="005122E3" w:rsidRPr="005B58AB" w:rsidRDefault="005122E3" w:rsidP="005122E3">
                      <w:pPr>
                        <w:pStyle w:val="Odsekzoznamu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  <w:r w:rsidRPr="005B58AB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utvárajú sa podmienky na úschovu cenných vecí,</w:t>
                      </w:r>
                    </w:p>
                    <w:p w14:paraId="6462AF8C" w14:textId="7D51ABB1" w:rsidR="005122E3" w:rsidRPr="005B58AB" w:rsidRDefault="005122E3" w:rsidP="005122E3">
                      <w:pPr>
                        <w:pStyle w:val="Odsekzoznamu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  <w:r w:rsidRPr="005B58AB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zabezpečuje sa záujmová činnosť,</w:t>
                      </w:r>
                    </w:p>
                    <w:p w14:paraId="1A652722" w14:textId="3DEB680A" w:rsidR="005122E3" w:rsidRDefault="005122E3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/>
                        <w:ind w:left="709" w:hanging="425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  <w:r w:rsidRPr="005122E3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sociálnu službu – Požičiavanie pomôcok</w:t>
                      </w:r>
                      <w:r w:rsidR="005B58AB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 xml:space="preserve"> pre fyz. osoby s</w:t>
                      </w:r>
                      <w:r w:rsidR="005B58AB">
                        <w:rPr>
                          <w:rFonts w:cs="Calibri"/>
                          <w:bCs/>
                          <w:sz w:val="24"/>
                          <w:szCs w:val="24"/>
                        </w:rPr>
                        <w:t> </w:t>
                      </w:r>
                      <w:r w:rsidR="005B58AB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trvalým pobytom v</w:t>
                      </w:r>
                      <w:r w:rsidR="005B58AB">
                        <w:rPr>
                          <w:rFonts w:cs="Calibri"/>
                          <w:bCs/>
                          <w:sz w:val="24"/>
                          <w:szCs w:val="24"/>
                        </w:rPr>
                        <w:t> </w:t>
                      </w:r>
                      <w:r w:rsidR="005B58AB"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meste Trnava</w:t>
                      </w:r>
                    </w:p>
                    <w:p w14:paraId="52F7CB7D" w14:textId="43E9712E" w:rsidR="002F74BC" w:rsidRPr="005B58AB" w:rsidRDefault="005B58AB" w:rsidP="005122E3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after="0"/>
                        <w:ind w:left="709" w:hanging="425"/>
                        <w:jc w:val="both"/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odľahčovacia služba pre fyz. osoby s</w:t>
                      </w:r>
                      <w:r>
                        <w:rPr>
                          <w:rFonts w:cs="Calibri"/>
                          <w:bCs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trvalým pobytom v</w:t>
                      </w:r>
                      <w:r>
                        <w:rPr>
                          <w:rFonts w:cs="Calibri"/>
                          <w:bCs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Doko Sans" w:hAnsi="Doko Sans" w:cs="Calibri"/>
                          <w:bCs/>
                          <w:sz w:val="24"/>
                          <w:szCs w:val="24"/>
                        </w:rPr>
                        <w:t>meste Trnava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B95BD0" wp14:editId="2ABF49CA">
                <wp:simplePos x="0" y="0"/>
                <wp:positionH relativeFrom="column">
                  <wp:posOffset>6537960</wp:posOffset>
                </wp:positionH>
                <wp:positionV relativeFrom="paragraph">
                  <wp:posOffset>-1892935</wp:posOffset>
                </wp:positionV>
                <wp:extent cx="2674620" cy="1034415"/>
                <wp:effectExtent l="3810" t="4445" r="0" b="0"/>
                <wp:wrapNone/>
                <wp:docPr id="91402676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A5C0F" w14:textId="77777777" w:rsidR="002F74BC" w:rsidRDefault="002F74BC">
                            <w:pPr>
                              <w:pStyle w:val="HighlightTextChar"/>
                            </w:pPr>
                            <w:r>
                              <w:t>Ak sa chcete dozvedieť o voľných miestach alebo poslať svoj životopis, navštívte našu webovú lokalitu: www.lucernepublishing.com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95BD0" id="Text Box 93" o:spid="_x0000_s1034" type="#_x0000_t202" style="position:absolute;left:0;text-align:left;margin-left:514.8pt;margin-top:-149.05pt;width:210.6pt;height:8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" filled="f" stroked="f" strokecolor="#c9f" strokeweight="1.5pt">
                <v:textbox>
                  <w:txbxContent>
                    <w:p w14:paraId="202A5C0F" w14:textId="77777777" w:rsidR="002F74BC" w:rsidRDefault="002F74BC">
                      <w:pPr>
                        <w:pStyle w:val="HighlightTextChar"/>
                      </w:pPr>
                      <w:r>
                        <w:t>Ak sa chcete dozvedieť o voľných miestach alebo poslať svoj životopis, navštívte našu webovú lokalitu: www.lucernepublishing.com</w:t>
                      </w:r>
                    </w:p>
                  </w:txbxContent>
                </v:textbox>
              </v:shape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4141A" wp14:editId="627FF617">
                <wp:simplePos x="0" y="0"/>
                <wp:positionH relativeFrom="column">
                  <wp:posOffset>4953000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0" t="2540" r="0" b="3175"/>
                <wp:wrapNone/>
                <wp:docPr id="78338107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0F277" id="Rectangle 114" o:spid="_x0000_s1026" style="position:absolute;margin-left:390pt;margin-top:-530.2pt;width:10.8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" fillcolor="#9cf" stroked="f" strokecolor="#c9f" strokeweight="1.5pt"/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770BD" wp14:editId="07CFCDC4">
                <wp:simplePos x="0" y="0"/>
                <wp:positionH relativeFrom="column">
                  <wp:posOffset>4061460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3810" t="2540" r="1905" b="3175"/>
                <wp:wrapNone/>
                <wp:docPr id="87636568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365D9" id="Rectangle 115" o:spid="_x0000_s1026" style="position:absolute;margin-left:319.8pt;margin-top:-530.2pt;width:10.8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" fillcolor="#9c0" stroked="f" strokecolor="#c9f" strokeweight="1.5pt"/>
            </w:pict>
          </mc:Fallback>
        </mc:AlternateContent>
      </w:r>
      <w:r w:rsidR="00673B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B5B0" wp14:editId="7BD3A190">
                <wp:simplePos x="0" y="0"/>
                <wp:positionH relativeFrom="column">
                  <wp:posOffset>4507230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1905" t="2540" r="3810" b="3175"/>
                <wp:wrapNone/>
                <wp:docPr id="7754543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A067F" id="Rectangle 113" o:spid="_x0000_s1026" style="position:absolute;margin-left:354.9pt;margin-top:-530.2pt;width:10.8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" fillcolor="#fc6" stroked="f" strokecolor="#c9f" strokeweight="1.5pt"/>
            </w:pict>
          </mc:Fallback>
        </mc:AlternateContent>
      </w:r>
      <w:r w:rsidR="00F864E4">
        <w:tab/>
      </w:r>
    </w:p>
    <w:p w14:paraId="306C2E65" w14:textId="77777777" w:rsidR="0076318E" w:rsidRDefault="0076318E" w:rsidP="00F864E4">
      <w:pPr>
        <w:tabs>
          <w:tab w:val="center" w:pos="7274"/>
          <w:tab w:val="left" w:pos="11910"/>
        </w:tabs>
      </w:pPr>
    </w:p>
    <w:p w14:paraId="4C66CD72" w14:textId="77777777" w:rsidR="0076318E" w:rsidRDefault="0076318E" w:rsidP="00F864E4">
      <w:pPr>
        <w:tabs>
          <w:tab w:val="center" w:pos="7274"/>
          <w:tab w:val="left" w:pos="11910"/>
        </w:tabs>
      </w:pPr>
    </w:p>
    <w:p w14:paraId="3C71CC6C" w14:textId="77777777" w:rsidR="0076318E" w:rsidRDefault="0076318E" w:rsidP="00F864E4">
      <w:pPr>
        <w:tabs>
          <w:tab w:val="center" w:pos="7274"/>
          <w:tab w:val="left" w:pos="11910"/>
        </w:tabs>
      </w:pPr>
    </w:p>
    <w:p w14:paraId="70B35DE6" w14:textId="77777777" w:rsidR="0076318E" w:rsidRDefault="0076318E" w:rsidP="00F864E4">
      <w:pPr>
        <w:tabs>
          <w:tab w:val="center" w:pos="7274"/>
          <w:tab w:val="left" w:pos="11910"/>
        </w:tabs>
      </w:pPr>
    </w:p>
    <w:p w14:paraId="521C2965" w14:textId="77777777" w:rsidR="0076318E" w:rsidRDefault="0076318E" w:rsidP="00F864E4">
      <w:pPr>
        <w:tabs>
          <w:tab w:val="center" w:pos="7274"/>
          <w:tab w:val="left" w:pos="11910"/>
        </w:tabs>
      </w:pPr>
    </w:p>
    <w:p w14:paraId="77C3F12B" w14:textId="77777777" w:rsidR="0076318E" w:rsidRDefault="0076318E" w:rsidP="00F864E4">
      <w:pPr>
        <w:tabs>
          <w:tab w:val="center" w:pos="7274"/>
          <w:tab w:val="left" w:pos="11910"/>
        </w:tabs>
      </w:pPr>
    </w:p>
    <w:sectPr w:rsidR="0076318E" w:rsidSect="00133513">
      <w:pgSz w:w="16839" w:h="11907" w:orient="landscape"/>
      <w:pgMar w:top="1009" w:right="851" w:bottom="1009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034C2" w14:textId="77777777" w:rsidR="00D1384D" w:rsidRDefault="00D1384D" w:rsidP="0076318E">
      <w:pPr>
        <w:spacing w:before="0" w:after="0"/>
      </w:pPr>
      <w:r>
        <w:separator/>
      </w:r>
    </w:p>
  </w:endnote>
  <w:endnote w:type="continuationSeparator" w:id="0">
    <w:p w14:paraId="73A84F2F" w14:textId="77777777" w:rsidR="00D1384D" w:rsidRDefault="00D1384D" w:rsidP="007631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Doko Sans">
    <w:altName w:val="Calibri"/>
    <w:panose1 w:val="00000500000000000000"/>
    <w:charset w:val="00"/>
    <w:family w:val="modern"/>
    <w:notTrueType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4F957" w14:textId="77777777" w:rsidR="00D1384D" w:rsidRDefault="00D1384D" w:rsidP="0076318E">
      <w:pPr>
        <w:spacing w:before="0" w:after="0"/>
      </w:pPr>
      <w:r>
        <w:separator/>
      </w:r>
    </w:p>
  </w:footnote>
  <w:footnote w:type="continuationSeparator" w:id="0">
    <w:p w14:paraId="1BEC3E63" w14:textId="77777777" w:rsidR="00D1384D" w:rsidRDefault="00D1384D" w:rsidP="0076318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5D61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8F4A18"/>
    <w:multiLevelType w:val="hybridMultilevel"/>
    <w:tmpl w:val="9ADA4D92"/>
    <w:lvl w:ilvl="0" w:tplc="77AA523C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876C93"/>
    <w:multiLevelType w:val="hybridMultilevel"/>
    <w:tmpl w:val="36F24D36"/>
    <w:lvl w:ilvl="0" w:tplc="062E5E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495C55"/>
    <w:multiLevelType w:val="multilevel"/>
    <w:tmpl w:val="FFCCF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67F25"/>
    <w:multiLevelType w:val="hybridMultilevel"/>
    <w:tmpl w:val="245AF6FE"/>
    <w:lvl w:ilvl="0" w:tplc="27BEF726">
      <w:start w:val="5"/>
      <w:numFmt w:val="bullet"/>
      <w:lvlText w:val=""/>
      <w:lvlJc w:val="left"/>
      <w:pPr>
        <w:ind w:left="461" w:hanging="360"/>
      </w:pPr>
      <w:rPr>
        <w:rFonts w:ascii="Symbol" w:eastAsiaTheme="minorHAnsi" w:hAnsi="Symbol" w:cs="Arial" w:hint="default"/>
        <w:b/>
        <w:sz w:val="24"/>
      </w:rPr>
    </w:lvl>
    <w:lvl w:ilvl="1" w:tplc="041B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5" w15:restartNumberingAfterBreak="0">
    <w:nsid w:val="46F733C4"/>
    <w:multiLevelType w:val="hybridMultilevel"/>
    <w:tmpl w:val="3CD877EA"/>
    <w:lvl w:ilvl="0" w:tplc="84B4945E">
      <w:numFmt w:val="bullet"/>
      <w:lvlText w:val=""/>
      <w:lvlJc w:val="left"/>
      <w:pPr>
        <w:ind w:left="361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49655FE9"/>
    <w:multiLevelType w:val="hybridMultilevel"/>
    <w:tmpl w:val="C6C61732"/>
    <w:lvl w:ilvl="0" w:tplc="6A8ACD1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DBB40F2"/>
    <w:multiLevelType w:val="hybridMultilevel"/>
    <w:tmpl w:val="29F02388"/>
    <w:lvl w:ilvl="0" w:tplc="23EC8B1C">
      <w:numFmt w:val="bullet"/>
      <w:lvlText w:val=""/>
      <w:lvlJc w:val="left"/>
      <w:pPr>
        <w:ind w:left="927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1AC5E28"/>
    <w:multiLevelType w:val="hybridMultilevel"/>
    <w:tmpl w:val="A6BCFDEE"/>
    <w:lvl w:ilvl="0" w:tplc="98D0FC5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325794">
    <w:abstractNumId w:val="0"/>
  </w:num>
  <w:num w:numId="2" w16cid:durableId="208953959">
    <w:abstractNumId w:val="1"/>
  </w:num>
  <w:num w:numId="3" w16cid:durableId="186544120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5375330">
    <w:abstractNumId w:val="8"/>
  </w:num>
  <w:num w:numId="5" w16cid:durableId="219638744">
    <w:abstractNumId w:val="4"/>
  </w:num>
  <w:num w:numId="6" w16cid:durableId="328757550">
    <w:abstractNumId w:val="2"/>
  </w:num>
  <w:num w:numId="7" w16cid:durableId="805200173">
    <w:abstractNumId w:val="6"/>
  </w:num>
  <w:num w:numId="8" w16cid:durableId="597757598">
    <w:abstractNumId w:val="3"/>
  </w:num>
  <w:num w:numId="9" w16cid:durableId="990209769">
    <w:abstractNumId w:val="9"/>
  </w:num>
  <w:num w:numId="10" w16cid:durableId="6103532">
    <w:abstractNumId w:val="7"/>
  </w:num>
  <w:num w:numId="11" w16cid:durableId="248581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24"/>
    <w:rsid w:val="000348D7"/>
    <w:rsid w:val="00133513"/>
    <w:rsid w:val="00166EE7"/>
    <w:rsid w:val="00190EB0"/>
    <w:rsid w:val="00224263"/>
    <w:rsid w:val="00243311"/>
    <w:rsid w:val="00265C8A"/>
    <w:rsid w:val="002B32B2"/>
    <w:rsid w:val="002C573D"/>
    <w:rsid w:val="002F116D"/>
    <w:rsid w:val="002F74BC"/>
    <w:rsid w:val="00344551"/>
    <w:rsid w:val="0047350E"/>
    <w:rsid w:val="004C1522"/>
    <w:rsid w:val="004D082A"/>
    <w:rsid w:val="004D2F4F"/>
    <w:rsid w:val="005122E3"/>
    <w:rsid w:val="005B58AB"/>
    <w:rsid w:val="00646B0F"/>
    <w:rsid w:val="00673BF1"/>
    <w:rsid w:val="007321E7"/>
    <w:rsid w:val="0076318E"/>
    <w:rsid w:val="007E7119"/>
    <w:rsid w:val="007F1D87"/>
    <w:rsid w:val="00816CD1"/>
    <w:rsid w:val="008237A6"/>
    <w:rsid w:val="0087725A"/>
    <w:rsid w:val="008C1D5F"/>
    <w:rsid w:val="00B37240"/>
    <w:rsid w:val="00B46443"/>
    <w:rsid w:val="00B77DBC"/>
    <w:rsid w:val="00BB2382"/>
    <w:rsid w:val="00C946FB"/>
    <w:rsid w:val="00CE606B"/>
    <w:rsid w:val="00D1384D"/>
    <w:rsid w:val="00D6574F"/>
    <w:rsid w:val="00D87324"/>
    <w:rsid w:val="00EC4159"/>
    <w:rsid w:val="00F02A6D"/>
    <w:rsid w:val="00F33F91"/>
    <w:rsid w:val="00F735A1"/>
    <w:rsid w:val="00F864E4"/>
    <w:rsid w:val="00FB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 strokecolor="#c9f">
      <v:fill color="white" on="f"/>
      <v:stroke color="#c9f" weight="1.5pt" on="f"/>
      <o:colormru v:ext="edit" colors="#9cf,#fc6,#ac3c71"/>
    </o:shapedefaults>
    <o:shapelayout v:ext="edit">
      <o:idmap v:ext="edit" data="1"/>
    </o:shapelayout>
  </w:shapeDefaults>
  <w:decimalSymbol w:val=","/>
  <w:listSeparator w:val=";"/>
  <w14:docId w14:val="049B79DE"/>
  <w15:docId w15:val="{29398844-0604-4B84-ABCF-687C629D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1" w:qFormat="1"/>
    <w:lsdException w:name="Date" w:uiPriority="2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D87324"/>
    <w:pPr>
      <w:spacing w:before="120" w:after="240"/>
      <w:ind w:left="101" w:right="101"/>
    </w:pPr>
    <w:rPr>
      <w:rFonts w:asciiTheme="minorHAnsi" w:eastAsiaTheme="minorHAnsi" w:hAnsiTheme="minorHAnsi" w:cstheme="minorBidi"/>
      <w:color w:val="1F497D" w:themeColor="text2"/>
      <w:sz w:val="24"/>
      <w:szCs w:val="24"/>
      <w:lang w:val="sk-SK" w:eastAsia="ja-JP"/>
    </w:rPr>
  </w:style>
  <w:style w:type="paragraph" w:styleId="Nadpis1">
    <w:name w:val="heading 1"/>
    <w:next w:val="Zkladntext"/>
    <w:link w:val="Nadpis1Char"/>
    <w:qFormat/>
    <w:pPr>
      <w:jc w:val="center"/>
      <w:outlineLvl w:val="0"/>
    </w:pPr>
    <w:rPr>
      <w:rFonts w:ascii="Trebuchet MS" w:hAnsi="Trebuchet MS" w:cs="Trebuchet MS"/>
      <w:b/>
      <w:color w:val="99CC00"/>
      <w:spacing w:val="40"/>
      <w:sz w:val="36"/>
      <w:szCs w:val="36"/>
      <w:lang w:val="sk-SK" w:eastAsia="sk-SK"/>
    </w:rPr>
  </w:style>
  <w:style w:type="paragraph" w:styleId="Nadpis2">
    <w:name w:val="heading 2"/>
    <w:next w:val="Zkladntext"/>
    <w:link w:val="Nadpis2Char"/>
    <w:qFormat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  <w:lang w:val="sk-SK" w:eastAsia="sk-SK"/>
    </w:rPr>
  </w:style>
  <w:style w:type="paragraph" w:styleId="Nadpis3">
    <w:name w:val="heading 3"/>
    <w:next w:val="Zkladntext"/>
    <w:link w:val="Nadpis3Char"/>
    <w:qFormat/>
    <w:pPr>
      <w:spacing w:after="120"/>
      <w:outlineLvl w:val="2"/>
    </w:pPr>
    <w:rPr>
      <w:rFonts w:ascii="Trebuchet MS" w:hAnsi="Trebuchet MS" w:cs="Trebuchet MS"/>
      <w:b/>
      <w:caps/>
      <w:color w:val="99CC00"/>
      <w:sz w:val="28"/>
      <w:szCs w:val="28"/>
      <w:lang w:val="sk-SK" w:eastAsia="sk-SK"/>
    </w:rPr>
  </w:style>
  <w:style w:type="paragraph" w:styleId="Nadpis4">
    <w:name w:val="heading 4"/>
    <w:next w:val="Normlny"/>
    <w:link w:val="Nadpis4Char"/>
    <w:qFormat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22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Pr>
      <w:color w:val="0000FF"/>
      <w:u w:val="single"/>
    </w:rPr>
  </w:style>
  <w:style w:type="character" w:styleId="PouitHypertextovPrepojenie">
    <w:name w:val="FollowedHyperlink"/>
    <w:basedOn w:val="Predvolenpsmoodseku"/>
    <w:rPr>
      <w:color w:val="800080"/>
      <w:u w:val="single"/>
    </w:rPr>
  </w:style>
  <w:style w:type="paragraph" w:styleId="Zkladntext">
    <w:name w:val="Body Text"/>
    <w:next w:val="Normlny"/>
    <w:link w:val="ZkladntextChar"/>
    <w:pPr>
      <w:spacing w:after="240" w:line="240" w:lineRule="atLeast"/>
    </w:pPr>
    <w:rPr>
      <w:rFonts w:ascii="Arial" w:hAnsi="Arial" w:cs="Arial"/>
      <w:spacing w:val="-5"/>
      <w:sz w:val="22"/>
      <w:szCs w:val="22"/>
      <w:lang w:val="sk-SK" w:eastAsia="sk-SK"/>
    </w:rPr>
  </w:style>
  <w:style w:type="character" w:customStyle="1" w:styleId="Nadpis1Char">
    <w:name w:val="Nadpis 1 Char"/>
    <w:basedOn w:val="Predvolenpsmoodseku"/>
    <w:link w:val="Nadpis1"/>
    <w:locked/>
    <w:rPr>
      <w:rFonts w:ascii="Trebuchet MS" w:hAnsi="Trebuchet MS" w:cs="Trebuchet MS" w:hint="default"/>
      <w:b/>
      <w:bCs w:val="0"/>
      <w:color w:val="99CC00"/>
      <w:spacing w:val="40"/>
      <w:sz w:val="36"/>
      <w:szCs w:val="32"/>
      <w:lang w:val="sk-SK" w:eastAsia="sk-SK" w:bidi="sk-SK"/>
    </w:rPr>
  </w:style>
  <w:style w:type="character" w:customStyle="1" w:styleId="Nadpis2Char">
    <w:name w:val="Nadpis 2 Char"/>
    <w:basedOn w:val="Predvolenpsmoodseku"/>
    <w:link w:val="Nadpis2"/>
    <w:locked/>
    <w:rPr>
      <w:rFonts w:ascii="Arial" w:hAnsi="Arial" w:cs="Arial" w:hint="default"/>
      <w:b/>
      <w:bCs w:val="0"/>
      <w:color w:val="99CC00"/>
      <w:spacing w:val="20"/>
      <w:sz w:val="24"/>
      <w:szCs w:val="24"/>
      <w:lang w:val="sk-SK" w:eastAsia="sk-SK" w:bidi="sk-SK"/>
    </w:rPr>
  </w:style>
  <w:style w:type="character" w:customStyle="1" w:styleId="Nadpis3Char">
    <w:name w:val="Nadpis 3 Char"/>
    <w:basedOn w:val="Predvolenpsmoodseku"/>
    <w:link w:val="Nadpis3"/>
    <w:locked/>
    <w:rPr>
      <w:rFonts w:ascii="Trebuchet MS" w:hAnsi="Trebuchet MS" w:cs="Trebuchet MS" w:hint="default"/>
      <w:b/>
      <w:bCs w:val="0"/>
      <w:caps/>
      <w:color w:val="99CC00"/>
      <w:sz w:val="28"/>
      <w:szCs w:val="52"/>
      <w:lang w:val="sk-SK" w:eastAsia="sk-SK" w:bidi="sk-SK"/>
    </w:rPr>
  </w:style>
  <w:style w:type="character" w:customStyle="1" w:styleId="Nadpis4Char">
    <w:name w:val="Nadpis 4 Char"/>
    <w:basedOn w:val="ZkladntextChar"/>
    <w:link w:val="Nadpis4"/>
    <w:locked/>
    <w:rPr>
      <w:rFonts w:ascii="Arial" w:hAnsi="Arial" w:cs="Arial" w:hint="default"/>
      <w:caps/>
      <w:color w:val="339966"/>
      <w:spacing w:val="-5"/>
      <w:sz w:val="22"/>
      <w:szCs w:val="32"/>
      <w:lang w:val="sk-SK" w:eastAsia="sk-SK" w:bidi="sk-SK"/>
    </w:rPr>
  </w:style>
  <w:style w:type="paragraph" w:styleId="Zoznamsodrkami">
    <w:name w:val="List Bullet"/>
    <w:basedOn w:val="Normlny"/>
    <w:autoRedefine/>
    <w:pPr>
      <w:keepLines/>
      <w:numPr>
        <w:numId w:val="3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after="120" w:line="200" w:lineRule="atLeast"/>
      <w:ind w:right="245"/>
    </w:pPr>
    <w:rPr>
      <w:rFonts w:ascii="Trebuchet MS" w:hAnsi="Trebuchet MS" w:cs="Trebuchet MS"/>
      <w:iCs/>
      <w:spacing w:val="-5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locked/>
    <w:rPr>
      <w:rFonts w:ascii="Arial" w:hAnsi="Arial" w:cs="Arial" w:hint="default"/>
      <w:spacing w:val="-5"/>
      <w:sz w:val="22"/>
      <w:szCs w:val="22"/>
      <w:lang w:val="sk-SK" w:eastAsia="sk-SK" w:bidi="sk-SK"/>
    </w:rPr>
  </w:style>
  <w:style w:type="paragraph" w:styleId="Zkladntext2">
    <w:name w:val="Body Text 2"/>
    <w:basedOn w:val="Normlny"/>
    <w:pPr>
      <w:spacing w:after="360"/>
      <w:jc w:val="right"/>
    </w:pPr>
    <w:rPr>
      <w:rFonts w:ascii="Trebuchet MS" w:hAnsi="Trebuchet MS" w:cs="Trebuchet MS"/>
      <w:color w:val="99CC00"/>
      <w:sz w:val="22"/>
      <w:szCs w:val="22"/>
    </w:r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paragraph" w:customStyle="1" w:styleId="Slogan">
    <w:name w:val="Slogan"/>
    <w:basedOn w:val="Zkladntext"/>
    <w:pPr>
      <w:jc w:val="center"/>
    </w:pPr>
    <w:rPr>
      <w:lang w:bidi="sk-SK"/>
    </w:rPr>
  </w:style>
  <w:style w:type="paragraph" w:customStyle="1" w:styleId="Adresa2">
    <w:name w:val="Adresa 2"/>
    <w:basedOn w:val="Normlny"/>
    <w:pPr>
      <w:keepLines/>
      <w:jc w:val="center"/>
    </w:pPr>
    <w:rPr>
      <w:rFonts w:ascii="Arial" w:hAnsi="Arial" w:cs="Arial"/>
      <w:sz w:val="20"/>
      <w:szCs w:val="20"/>
      <w:lang w:bidi="sk-SK"/>
    </w:rPr>
  </w:style>
  <w:style w:type="character" w:customStyle="1" w:styleId="HighlightTextCharChar">
    <w:name w:val="Highlight Text Char Char"/>
    <w:basedOn w:val="Predvolenpsmoodseku"/>
    <w:link w:val="HighlightTextChar"/>
    <w:locked/>
    <w:rPr>
      <w:rFonts w:ascii="Trebuchet MS" w:hAnsi="Trebuchet MS" w:cs="Trebuchet MS" w:hint="default"/>
      <w:color w:val="000080"/>
      <w:sz w:val="22"/>
      <w:szCs w:val="22"/>
      <w:lang w:val="sk-SK" w:eastAsia="sk-SK" w:bidi="sk-SK"/>
    </w:rPr>
  </w:style>
  <w:style w:type="paragraph" w:customStyle="1" w:styleId="HighlightTextChar">
    <w:name w:val="Highlight Text Char"/>
    <w:next w:val="Zkladntext"/>
    <w:link w:val="HighlightTextCharChar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Trebuchet MS"/>
      <w:color w:val="000080"/>
      <w:sz w:val="22"/>
      <w:szCs w:val="22"/>
      <w:lang w:val="sk-SK" w:eastAsia="sk-SK" w:bidi="sk-SK"/>
    </w:rPr>
  </w:style>
  <w:style w:type="paragraph" w:customStyle="1" w:styleId="BodyText1">
    <w:name w:val="Body Text 1"/>
    <w:basedOn w:val="Zkladntext"/>
    <w:pPr>
      <w:spacing w:after="0"/>
    </w:pPr>
    <w:rPr>
      <w:i/>
      <w:lang w:bidi="sk-SK"/>
    </w:rPr>
  </w:style>
  <w:style w:type="paragraph" w:customStyle="1" w:styleId="Adresa1">
    <w:name w:val="Adresa 1"/>
    <w:pPr>
      <w:jc w:val="center"/>
    </w:pPr>
    <w:rPr>
      <w:rFonts w:ascii="Trebuchet MS" w:hAnsi="Trebuchet MS" w:cs="Trebuchet MS"/>
      <w:bCs/>
      <w:color w:val="99CC00"/>
      <w:sz w:val="24"/>
      <w:szCs w:val="24"/>
      <w:lang w:val="sk-SK" w:eastAsia="sk-SK" w:bidi="sk-SK"/>
    </w:rPr>
  </w:style>
  <w:style w:type="paragraph" w:customStyle="1" w:styleId="BodyText4">
    <w:name w:val="Body Text 4"/>
    <w:basedOn w:val="BodyText1"/>
    <w:pPr>
      <w:jc w:val="center"/>
    </w:pPr>
  </w:style>
  <w:style w:type="paragraph" w:styleId="Podtitul">
    <w:name w:val="Subtitle"/>
    <w:basedOn w:val="Normlny"/>
    <w:link w:val="PodtitulChar"/>
    <w:uiPriority w:val="1"/>
    <w:qFormat/>
    <w:rsid w:val="00D87324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titulChar">
    <w:name w:val="Podtitul Char"/>
    <w:basedOn w:val="Predvolenpsmoodseku"/>
    <w:link w:val="Podtitul"/>
    <w:uiPriority w:val="1"/>
    <w:rsid w:val="00D87324"/>
    <w:rPr>
      <w:rFonts w:asciiTheme="majorHAnsi" w:eastAsia="Candara" w:hAnsiTheme="majorHAnsi"/>
      <w:b/>
      <w:caps/>
      <w:color w:val="FFFFFF" w:themeColor="background1"/>
      <w:sz w:val="40"/>
      <w:szCs w:val="64"/>
      <w:lang w:val="sk-SK" w:eastAsia="ja-JP"/>
    </w:rPr>
  </w:style>
  <w:style w:type="paragraph" w:styleId="Nzov">
    <w:name w:val="Title"/>
    <w:basedOn w:val="Normlny"/>
    <w:link w:val="NzovChar"/>
    <w:uiPriority w:val="1"/>
    <w:qFormat/>
    <w:rsid w:val="00D87324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"/>
    <w:rsid w:val="00D87324"/>
    <w:rPr>
      <w:rFonts w:asciiTheme="majorHAnsi" w:eastAsia="Candara" w:hAnsiTheme="majorHAnsi"/>
      <w:b/>
      <w:caps/>
      <w:color w:val="FFFFFF" w:themeColor="background1"/>
      <w:sz w:val="72"/>
      <w:szCs w:val="72"/>
      <w:lang w:val="sk-SK" w:eastAsia="ja-JP"/>
    </w:rPr>
  </w:style>
  <w:style w:type="paragraph" w:styleId="Dtum">
    <w:name w:val="Date"/>
    <w:basedOn w:val="Normlny"/>
    <w:link w:val="DtumChar"/>
    <w:uiPriority w:val="2"/>
    <w:qFormat/>
    <w:rsid w:val="00D87324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tumChar">
    <w:name w:val="Dátum Char"/>
    <w:basedOn w:val="Predvolenpsmoodseku"/>
    <w:link w:val="Dtum"/>
    <w:uiPriority w:val="2"/>
    <w:rsid w:val="00D87324"/>
    <w:rPr>
      <w:rFonts w:asciiTheme="minorHAnsi" w:eastAsia="Candara" w:hAnsiTheme="minorHAnsi"/>
      <w:caps/>
      <w:color w:val="FFFFFF" w:themeColor="background1"/>
      <w:sz w:val="32"/>
      <w:szCs w:val="64"/>
      <w:lang w:val="sk-SK" w:eastAsia="ja-JP"/>
    </w:rPr>
  </w:style>
  <w:style w:type="paragraph" w:customStyle="1" w:styleId="as">
    <w:name w:val="Čas"/>
    <w:basedOn w:val="Normlny"/>
    <w:uiPriority w:val="2"/>
    <w:qFormat/>
    <w:rsid w:val="00D87324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iesto">
    <w:name w:val="Miesto"/>
    <w:basedOn w:val="Normlny"/>
    <w:uiPriority w:val="3"/>
    <w:qFormat/>
    <w:rsid w:val="00D87324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vodninformcie">
    <w:name w:val="Úvodné informácie"/>
    <w:basedOn w:val="Normlny"/>
    <w:qFormat/>
    <w:rsid w:val="00D87324"/>
    <w:pPr>
      <w:ind w:left="0"/>
      <w:jc w:val="center"/>
    </w:pPr>
    <w:rPr>
      <w:caps/>
      <w:color w:val="FFFFFF" w:themeColor="background1"/>
      <w:sz w:val="27"/>
    </w:rPr>
  </w:style>
  <w:style w:type="character" w:styleId="Nevyrieenzmienka">
    <w:name w:val="Unresolved Mention"/>
    <w:basedOn w:val="Predvolenpsmoodseku"/>
    <w:uiPriority w:val="99"/>
    <w:semiHidden/>
    <w:unhideWhenUsed/>
    <w:rsid w:val="00D6574F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5122E3"/>
    <w:pPr>
      <w:spacing w:before="0" w:after="200" w:line="276" w:lineRule="auto"/>
      <w:ind w:left="720" w:right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76318E"/>
    <w:pPr>
      <w:tabs>
        <w:tab w:val="center" w:pos="4536"/>
        <w:tab w:val="right" w:pos="9072"/>
      </w:tabs>
      <w:spacing w:before="0" w:after="0"/>
    </w:pPr>
  </w:style>
  <w:style w:type="character" w:customStyle="1" w:styleId="HlavikaChar">
    <w:name w:val="Hlavička Char"/>
    <w:basedOn w:val="Predvolenpsmoodseku"/>
    <w:link w:val="Hlavika"/>
    <w:rsid w:val="0076318E"/>
    <w:rPr>
      <w:rFonts w:asciiTheme="minorHAnsi" w:eastAsiaTheme="minorHAnsi" w:hAnsiTheme="minorHAnsi" w:cstheme="minorBidi"/>
      <w:color w:val="1F497D" w:themeColor="text2"/>
      <w:sz w:val="24"/>
      <w:szCs w:val="24"/>
      <w:lang w:val="sk-SK" w:eastAsia="ja-JP"/>
    </w:rPr>
  </w:style>
  <w:style w:type="paragraph" w:styleId="Pta">
    <w:name w:val="footer"/>
    <w:basedOn w:val="Normlny"/>
    <w:link w:val="PtaChar"/>
    <w:rsid w:val="0076318E"/>
    <w:pPr>
      <w:tabs>
        <w:tab w:val="center" w:pos="4536"/>
        <w:tab w:val="right" w:pos="9072"/>
      </w:tabs>
      <w:spacing w:before="0" w:after="0"/>
    </w:pPr>
  </w:style>
  <w:style w:type="character" w:customStyle="1" w:styleId="PtaChar">
    <w:name w:val="Päta Char"/>
    <w:basedOn w:val="Predvolenpsmoodseku"/>
    <w:link w:val="Pta"/>
    <w:rsid w:val="0076318E"/>
    <w:rPr>
      <w:rFonts w:asciiTheme="minorHAnsi" w:eastAsiaTheme="minorHAnsi" w:hAnsiTheme="minorHAnsi" w:cstheme="minorBidi"/>
      <w:color w:val="1F497D" w:themeColor="text2"/>
      <w:sz w:val="24"/>
      <w:szCs w:val="24"/>
      <w:lang w:val="sk-SK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abriela.saskova@zps.trnava.sk" TargetMode="External"/><Relationship Id="rId18" Type="http://schemas.openxmlformats.org/officeDocument/2006/relationships/hyperlink" Target="mailto:anna.menkynova@zps.trnava.sk" TargetMode="External"/><Relationship Id="rId26" Type="http://schemas.openxmlformats.org/officeDocument/2006/relationships/image" Target="media/image2.jpg"/><Relationship Id="rId39" Type="http://schemas.openxmlformats.org/officeDocument/2006/relationships/fontTable" Target="fontTable.xml"/><Relationship Id="rId21" Type="http://schemas.openxmlformats.org/officeDocument/2006/relationships/hyperlink" Target="mailto:dominika.kucikova@zps.trnava.sk" TargetMode="External"/><Relationship Id="rId34" Type="http://schemas.openxmlformats.org/officeDocument/2006/relationships/hyperlink" Target="http://www.zps.trnava.sk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zuzana.zahorakova@zps.trnava.sk" TargetMode="External"/><Relationship Id="rId17" Type="http://schemas.openxmlformats.org/officeDocument/2006/relationships/hyperlink" Target="http://www.zps.trnava.sk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60.jpeg"/><Relationship Id="rId38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mailto:erika.stangova@zps.trnava.sk" TargetMode="External"/><Relationship Id="rId20" Type="http://schemas.openxmlformats.org/officeDocument/2006/relationships/hyperlink" Target="mailto:gabriela.saskova@zps.trnava.sk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.menkynova@zps.trnava.sk" TargetMode="External"/><Relationship Id="rId24" Type="http://schemas.openxmlformats.org/officeDocument/2006/relationships/hyperlink" Target="http://www.zps.trnava.sk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zps.trnava.sk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livia.mokosakova@zps.trnava.sk" TargetMode="External"/><Relationship Id="rId23" Type="http://schemas.openxmlformats.org/officeDocument/2006/relationships/hyperlink" Target="mailto:erika.stangova@zps.trnava.sk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://www.zps.trnava.sk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zuzana.zahorakova@zps.trnava.sk" TargetMode="External"/><Relationship Id="rId31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ominika.kucikova@zps.trnava.sk" TargetMode="External"/><Relationship Id="rId22" Type="http://schemas.openxmlformats.org/officeDocument/2006/relationships/hyperlink" Target="mailto:livia.mokosakova@zps.trnava.sk" TargetMode="External"/><Relationship Id="rId27" Type="http://schemas.openxmlformats.org/officeDocument/2006/relationships/image" Target="media/image20.jpg"/><Relationship Id="rId30" Type="http://schemas.openxmlformats.org/officeDocument/2006/relationships/image" Target="media/image5.png"/><Relationship Id="rId35" Type="http://schemas.openxmlformats.org/officeDocument/2006/relationships/hyperlink" Target="http://www.zps.trnava.s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u&#382;&#237;vatelia\kristina.bullova\AppData\Local\Microsoft\Templates\N&#225;borov&#253;%20let&#225;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19EAA8705D1A4DAD1EB7834288F36E" ma:contentTypeVersion="13" ma:contentTypeDescription="Umožňuje vytvoriť nový dokument." ma:contentTypeScope="" ma:versionID="96fef4b29d166721aaaecf67134ad803">
  <xsd:schema xmlns:xsd="http://www.w3.org/2001/XMLSchema" xmlns:xs="http://www.w3.org/2001/XMLSchema" xmlns:p="http://schemas.microsoft.com/office/2006/metadata/properties" xmlns:ns3="17ef3f38-0d14-4999-97fc-d839ae689530" xmlns:ns4="cfebc285-f972-4ebd-b9a3-0a5923cc9abc" targetNamespace="http://schemas.microsoft.com/office/2006/metadata/properties" ma:root="true" ma:fieldsID="137b69700fed7fb19486e5f1bf428dc4" ns3:_="" ns4:_="">
    <xsd:import namespace="17ef3f38-0d14-4999-97fc-d839ae689530"/>
    <xsd:import namespace="cfebc285-f972-4ebd-b9a3-0a5923cc9a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f3f38-0d14-4999-97fc-d839ae689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bc285-f972-4ebd-b9a3-0a5923cc9ab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ef3f38-0d14-4999-97fc-d839ae689530" xsi:nil="true"/>
  </documentManagement>
</p:properties>
</file>

<file path=customXml/itemProps1.xml><?xml version="1.0" encoding="utf-8"?>
<ds:datastoreItem xmlns:ds="http://schemas.openxmlformats.org/officeDocument/2006/customXml" ds:itemID="{A42E70DE-F0BE-4C29-96AE-C768723C7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f3f38-0d14-4999-97fc-d839ae689530"/>
    <ds:schemaRef ds:uri="cfebc285-f972-4ebd-b9a3-0a5923cc9a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FD0D6-F0F0-412C-8FF5-29CA944139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98138E-201F-47D5-8FA8-65903D8595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4249D1-9CD0-424A-98AF-F17F6CD7FAB4}">
  <ds:schemaRefs>
    <ds:schemaRef ds:uri="http://schemas.microsoft.com/office/2006/metadata/properties"/>
    <ds:schemaRef ds:uri="http://schemas.microsoft.com/office/infopath/2007/PartnerControls"/>
    <ds:schemaRef ds:uri="17ef3f38-0d14-4999-97fc-d839ae6895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Náborový leták</Template>
  <TotalTime>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Manager/>
  <Company>Microsoft Corporation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Kristína Bullová</dc:creator>
  <cp:keywords/>
  <dc:description/>
  <cp:lastModifiedBy>Mgr. Zuzana Záhoráková</cp:lastModifiedBy>
  <cp:revision>3</cp:revision>
  <cp:lastPrinted>2024-10-15T11:37:00Z</cp:lastPrinted>
  <dcterms:created xsi:type="dcterms:W3CDTF">2025-08-06T15:31:00Z</dcterms:created>
  <dcterms:modified xsi:type="dcterms:W3CDTF">2025-09-11T09:54:00Z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TC060888481051</vt:lpwstr>
  </property>
  <property fmtid="{D5CDD505-2E9C-101B-9397-08002B2CF9AE}" pid="3" name="InternalTags">
    <vt:lpwstr/>
  </property>
  <property fmtid="{D5CDD505-2E9C-101B-9397-08002B2CF9AE}" pid="4" name="ContentTypeId">
    <vt:lpwstr>0x0101009919EAA8705D1A4DAD1EB7834288F36E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5621000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</Properties>
</file>